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EFA8B0" w14:textId="77777777" w:rsidR="00064065" w:rsidRPr="00F61FA8" w:rsidRDefault="00064065">
      <w:pPr>
        <w:rPr>
          <w:sz w:val="10"/>
          <w:szCs w:val="10"/>
        </w:rPr>
      </w:pPr>
    </w:p>
    <w:tbl>
      <w:tblPr>
        <w:tblStyle w:val="Tabellenraster"/>
        <w:tblW w:w="963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985"/>
        <w:gridCol w:w="433"/>
        <w:gridCol w:w="4804"/>
        <w:gridCol w:w="10"/>
      </w:tblGrid>
      <w:tr w:rsidR="00042FC7" w:rsidRPr="00042FC7" w14:paraId="7E1F1777" w14:textId="77777777" w:rsidTr="007312D0">
        <w:trPr>
          <w:trHeight w:hRule="exact" w:val="340"/>
        </w:trPr>
        <w:tc>
          <w:tcPr>
            <w:tcW w:w="9639" w:type="dxa"/>
            <w:gridSpan w:val="5"/>
            <w:shd w:val="clear" w:color="auto" w:fill="auto"/>
          </w:tcPr>
          <w:p w14:paraId="5F2734BD" w14:textId="77777777" w:rsidR="00042FC7" w:rsidRPr="00F85111" w:rsidRDefault="00923BB0" w:rsidP="00923BB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042FC7" w:rsidRPr="00042FC7">
              <w:rPr>
                <w:rFonts w:ascii="Arial" w:hAnsi="Arial" w:cs="Arial"/>
                <w:sz w:val="20"/>
                <w:szCs w:val="20"/>
              </w:rPr>
              <w:t xml:space="preserve">is spätestens </w:t>
            </w:r>
            <w:r w:rsidR="00042FC7" w:rsidRPr="00042FC7">
              <w:rPr>
                <w:rFonts w:ascii="Arial" w:hAnsi="Arial" w:cs="Arial"/>
                <w:b/>
                <w:bCs/>
                <w:sz w:val="20"/>
                <w:szCs w:val="20"/>
              </w:rPr>
              <w:t>60 Tage vor der Veranstaltung</w:t>
            </w:r>
            <w:r w:rsidR="00042FC7" w:rsidRPr="00042FC7">
              <w:rPr>
                <w:rFonts w:ascii="Arial" w:hAnsi="Arial" w:cs="Arial"/>
                <w:sz w:val="20"/>
                <w:szCs w:val="20"/>
              </w:rPr>
              <w:t xml:space="preserve"> bei der Gemeindeverwaltung einzureichen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42FC7" w:rsidRPr="00042FC7" w14:paraId="5DE890D4" w14:textId="77777777" w:rsidTr="00D51F7C">
        <w:trPr>
          <w:trHeight w:hRule="exact" w:val="284"/>
        </w:trPr>
        <w:tc>
          <w:tcPr>
            <w:tcW w:w="4825" w:type="dxa"/>
            <w:gridSpan w:val="3"/>
            <w:shd w:val="clear" w:color="auto" w:fill="D9D9D9" w:themeFill="background1" w:themeFillShade="D9"/>
            <w:vAlign w:val="center"/>
          </w:tcPr>
          <w:p w14:paraId="09D42426" w14:textId="77777777" w:rsidR="00042FC7" w:rsidRPr="00042FC7" w:rsidRDefault="00042FC7">
            <w:pPr>
              <w:rPr>
                <w:rFonts w:ascii="Arial" w:hAnsi="Arial" w:cs="Arial"/>
                <w:b/>
                <w:bCs/>
              </w:rPr>
            </w:pPr>
            <w:r w:rsidRPr="00042FC7">
              <w:rPr>
                <w:rFonts w:ascii="Arial" w:hAnsi="Arial" w:cs="Arial"/>
                <w:b/>
                <w:bCs/>
              </w:rPr>
              <w:t>Veranstaltung</w:t>
            </w:r>
          </w:p>
        </w:tc>
        <w:tc>
          <w:tcPr>
            <w:tcW w:w="4814" w:type="dxa"/>
            <w:gridSpan w:val="2"/>
            <w:shd w:val="clear" w:color="auto" w:fill="D9D9D9" w:themeFill="background1" w:themeFillShade="D9"/>
            <w:vAlign w:val="center"/>
          </w:tcPr>
          <w:p w14:paraId="2A7B7948" w14:textId="7B45CE1D" w:rsidR="00042FC7" w:rsidRPr="00042FC7" w:rsidRDefault="00042FC7">
            <w:pPr>
              <w:rPr>
                <w:rFonts w:ascii="Arial" w:hAnsi="Arial" w:cs="Arial"/>
                <w:b/>
                <w:bCs/>
              </w:rPr>
            </w:pPr>
            <w:r w:rsidRPr="00042FC7">
              <w:rPr>
                <w:rFonts w:ascii="Arial" w:hAnsi="Arial" w:cs="Arial"/>
                <w:b/>
                <w:bCs/>
              </w:rPr>
              <w:t>Organisa</w:t>
            </w:r>
            <w:r w:rsidR="00CF7C5D">
              <w:rPr>
                <w:rFonts w:ascii="Arial" w:hAnsi="Arial" w:cs="Arial"/>
                <w:b/>
                <w:bCs/>
              </w:rPr>
              <w:t>tion</w:t>
            </w:r>
          </w:p>
        </w:tc>
      </w:tr>
      <w:tr w:rsidR="00435231" w:rsidRPr="00B427AC" w14:paraId="09EE4A7C" w14:textId="77777777" w:rsidTr="00D51F7C">
        <w:trPr>
          <w:trHeight w:hRule="exact" w:val="227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bottom"/>
          </w:tcPr>
          <w:p w14:paraId="3E08EE68" w14:textId="77777777" w:rsidR="00435231" w:rsidRPr="00B427AC" w:rsidRDefault="00435231" w:rsidP="008123F0">
            <w:pPr>
              <w:rPr>
                <w:rFonts w:ascii="Arial" w:hAnsi="Arial" w:cs="Arial"/>
                <w:sz w:val="16"/>
                <w:szCs w:val="16"/>
              </w:rPr>
            </w:pPr>
            <w:r w:rsidRPr="00B427AC">
              <w:rPr>
                <w:rFonts w:ascii="Arial" w:hAnsi="Arial" w:cs="Arial"/>
                <w:sz w:val="16"/>
                <w:szCs w:val="16"/>
              </w:rPr>
              <w:t>Bezeichnung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bottom"/>
          </w:tcPr>
          <w:p w14:paraId="77AEDA01" w14:textId="77777777" w:rsidR="00435231" w:rsidRPr="00B427AC" w:rsidRDefault="00435231" w:rsidP="008123F0">
            <w:pPr>
              <w:rPr>
                <w:rFonts w:ascii="Arial" w:hAnsi="Arial" w:cs="Arial"/>
                <w:sz w:val="16"/>
                <w:szCs w:val="16"/>
              </w:rPr>
            </w:pPr>
            <w:r w:rsidRPr="00B427AC">
              <w:rPr>
                <w:rFonts w:ascii="Arial" w:hAnsi="Arial" w:cs="Arial"/>
                <w:sz w:val="16"/>
                <w:szCs w:val="16"/>
              </w:rPr>
              <w:t>Verein</w:t>
            </w:r>
            <w:r w:rsidR="00EB2CC8" w:rsidRPr="00B427AC">
              <w:rPr>
                <w:rFonts w:ascii="Arial" w:hAnsi="Arial" w:cs="Arial"/>
                <w:sz w:val="16"/>
                <w:szCs w:val="16"/>
              </w:rPr>
              <w:t xml:space="preserve"> / Institution</w:t>
            </w:r>
          </w:p>
        </w:tc>
      </w:tr>
      <w:tr w:rsidR="00042FC7" w:rsidRPr="00F61FA8" w14:paraId="0AC4C235" w14:textId="77777777" w:rsidTr="00D51F7C">
        <w:trPr>
          <w:trHeight w:hRule="exact" w:val="340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15AC1CBD" w14:textId="77777777" w:rsidR="00042FC7" w:rsidRPr="00F61FA8" w:rsidRDefault="00542E8B">
            <w:pPr>
              <w:rPr>
                <w:rFonts w:ascii="Arial" w:hAnsi="Arial" w:cs="Arial"/>
              </w:rPr>
            </w:pPr>
            <w:r w:rsidRPr="00F61FA8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0" w:name="Text14"/>
            <w:r w:rsidRPr="00F61FA8">
              <w:rPr>
                <w:rFonts w:ascii="Arial" w:hAnsi="Arial" w:cs="Arial"/>
              </w:rPr>
              <w:instrText xml:space="preserve"> FORMTEXT </w:instrText>
            </w:r>
            <w:r w:rsidRPr="00F61FA8">
              <w:rPr>
                <w:rFonts w:ascii="Arial" w:hAnsi="Arial" w:cs="Arial"/>
              </w:rPr>
            </w:r>
            <w:r w:rsidRPr="00F61FA8">
              <w:rPr>
                <w:rFonts w:ascii="Arial" w:hAnsi="Arial" w:cs="Arial"/>
              </w:rPr>
              <w:fldChar w:fldCharType="separate"/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Pr="00F61FA8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06D74027" w14:textId="77777777" w:rsidR="00042FC7" w:rsidRPr="00F61FA8" w:rsidRDefault="00435231">
            <w:pPr>
              <w:rPr>
                <w:rFonts w:ascii="Arial" w:hAnsi="Arial" w:cs="Arial"/>
              </w:rPr>
            </w:pPr>
            <w:r w:rsidRPr="00F61FA8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F61FA8">
              <w:rPr>
                <w:rFonts w:ascii="Arial" w:hAnsi="Arial" w:cs="Arial"/>
              </w:rPr>
              <w:instrText xml:space="preserve"> FORMTEXT </w:instrText>
            </w:r>
            <w:r w:rsidRPr="00F61FA8">
              <w:rPr>
                <w:rFonts w:ascii="Arial" w:hAnsi="Arial" w:cs="Arial"/>
              </w:rPr>
            </w:r>
            <w:r w:rsidRPr="00F61FA8">
              <w:rPr>
                <w:rFonts w:ascii="Arial" w:hAnsi="Arial" w:cs="Arial"/>
              </w:rPr>
              <w:fldChar w:fldCharType="separate"/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Pr="00F61FA8">
              <w:rPr>
                <w:rFonts w:ascii="Arial" w:hAnsi="Arial" w:cs="Arial"/>
              </w:rPr>
              <w:fldChar w:fldCharType="end"/>
            </w:r>
          </w:p>
        </w:tc>
      </w:tr>
      <w:tr w:rsidR="0037609C" w:rsidRPr="00B427AC" w14:paraId="14E3F310" w14:textId="77777777" w:rsidTr="00D51F7C">
        <w:trPr>
          <w:trHeight w:hRule="exact" w:val="227"/>
        </w:trPr>
        <w:tc>
          <w:tcPr>
            <w:tcW w:w="2407" w:type="dxa"/>
            <w:vAlign w:val="bottom"/>
          </w:tcPr>
          <w:p w14:paraId="395B1AE9" w14:textId="77777777" w:rsidR="0037609C" w:rsidRPr="00B427AC" w:rsidRDefault="0037609C">
            <w:pPr>
              <w:rPr>
                <w:rFonts w:ascii="Arial" w:hAnsi="Arial" w:cs="Arial"/>
                <w:sz w:val="16"/>
                <w:szCs w:val="16"/>
              </w:rPr>
            </w:pPr>
            <w:r w:rsidRPr="00B427AC">
              <w:rPr>
                <w:rFonts w:ascii="Arial" w:hAnsi="Arial" w:cs="Arial"/>
                <w:sz w:val="16"/>
                <w:szCs w:val="16"/>
              </w:rPr>
              <w:t>Datum der Veranstaltung</w:t>
            </w:r>
          </w:p>
        </w:tc>
        <w:tc>
          <w:tcPr>
            <w:tcW w:w="2418" w:type="dxa"/>
            <w:gridSpan w:val="2"/>
            <w:tcBorders>
              <w:right w:val="single" w:sz="4" w:space="0" w:color="auto"/>
            </w:tcBorders>
            <w:vAlign w:val="bottom"/>
          </w:tcPr>
          <w:p w14:paraId="77242433" w14:textId="77777777" w:rsidR="0037609C" w:rsidRPr="00B427AC" w:rsidRDefault="0037609C">
            <w:pPr>
              <w:rPr>
                <w:rFonts w:ascii="Arial" w:hAnsi="Arial" w:cs="Arial"/>
                <w:sz w:val="16"/>
                <w:szCs w:val="16"/>
              </w:rPr>
            </w:pPr>
            <w:r w:rsidRPr="00B427AC">
              <w:rPr>
                <w:rFonts w:ascii="Arial" w:hAnsi="Arial" w:cs="Arial"/>
                <w:sz w:val="16"/>
                <w:szCs w:val="16"/>
              </w:rPr>
              <w:t>Erwartete Anzahl Personen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bottom"/>
          </w:tcPr>
          <w:p w14:paraId="408DA446" w14:textId="77777777" w:rsidR="0037609C" w:rsidRPr="00B427AC" w:rsidRDefault="0037609C">
            <w:pPr>
              <w:rPr>
                <w:rFonts w:ascii="Arial" w:hAnsi="Arial" w:cs="Arial"/>
                <w:sz w:val="16"/>
                <w:szCs w:val="16"/>
              </w:rPr>
            </w:pPr>
            <w:r w:rsidRPr="00B427AC">
              <w:rPr>
                <w:rFonts w:ascii="Arial" w:hAnsi="Arial" w:cs="Arial"/>
                <w:sz w:val="16"/>
                <w:szCs w:val="16"/>
              </w:rPr>
              <w:t>Name, Vorname</w:t>
            </w:r>
          </w:p>
        </w:tc>
      </w:tr>
      <w:tr w:rsidR="00435231" w:rsidRPr="00042FC7" w14:paraId="1687A369" w14:textId="77777777" w:rsidTr="00D51F7C">
        <w:trPr>
          <w:trHeight w:hRule="exact" w:val="340"/>
        </w:trPr>
        <w:tc>
          <w:tcPr>
            <w:tcW w:w="2407" w:type="dxa"/>
          </w:tcPr>
          <w:p w14:paraId="07F07A4B" w14:textId="77777777" w:rsidR="00435231" w:rsidRPr="00042FC7" w:rsidRDefault="003C1E82" w:rsidP="003C1E82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418" w:type="dxa"/>
            <w:gridSpan w:val="2"/>
            <w:tcBorders>
              <w:right w:val="single" w:sz="4" w:space="0" w:color="auto"/>
            </w:tcBorders>
          </w:tcPr>
          <w:p w14:paraId="2F903BAE" w14:textId="77777777" w:rsidR="00435231" w:rsidRPr="00042FC7" w:rsidRDefault="00435231" w:rsidP="007505A3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" w:name="Text1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</w:tcPr>
          <w:p w14:paraId="4B4E5109" w14:textId="77777777" w:rsidR="00435231" w:rsidRPr="00042FC7" w:rsidRDefault="00435231" w:rsidP="007505A3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042FC7" w:rsidRPr="00B427AC" w14:paraId="141B0526" w14:textId="77777777" w:rsidTr="00D51F7C">
        <w:trPr>
          <w:trHeight w:hRule="exact" w:val="227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bottom"/>
          </w:tcPr>
          <w:p w14:paraId="6C949E27" w14:textId="77777777" w:rsidR="00042FC7" w:rsidRPr="00B427AC" w:rsidRDefault="0037609C">
            <w:pPr>
              <w:rPr>
                <w:rFonts w:ascii="Arial" w:hAnsi="Arial" w:cs="Arial"/>
                <w:sz w:val="16"/>
                <w:szCs w:val="16"/>
              </w:rPr>
            </w:pPr>
            <w:r w:rsidRPr="00B427AC">
              <w:rPr>
                <w:rFonts w:ascii="Arial" w:hAnsi="Arial" w:cs="Arial"/>
                <w:sz w:val="16"/>
                <w:szCs w:val="16"/>
              </w:rPr>
              <w:t xml:space="preserve">Mietdauer (inklusiv Einrichten </w:t>
            </w:r>
            <w:r w:rsidR="0075641B">
              <w:rPr>
                <w:rFonts w:ascii="Arial" w:hAnsi="Arial" w:cs="Arial"/>
                <w:sz w:val="16"/>
                <w:szCs w:val="16"/>
              </w:rPr>
              <w:t xml:space="preserve">und </w:t>
            </w:r>
            <w:r w:rsidRPr="00B427AC">
              <w:rPr>
                <w:rFonts w:ascii="Arial" w:hAnsi="Arial" w:cs="Arial"/>
                <w:sz w:val="16"/>
                <w:szCs w:val="16"/>
              </w:rPr>
              <w:t>Aufräumen)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bottom"/>
          </w:tcPr>
          <w:p w14:paraId="1C84220D" w14:textId="77777777" w:rsidR="00042FC7" w:rsidRPr="00B427AC" w:rsidRDefault="00042FC7">
            <w:pPr>
              <w:rPr>
                <w:rFonts w:ascii="Arial" w:hAnsi="Arial" w:cs="Arial"/>
                <w:sz w:val="16"/>
                <w:szCs w:val="16"/>
              </w:rPr>
            </w:pPr>
            <w:r w:rsidRPr="00B427AC">
              <w:rPr>
                <w:rFonts w:ascii="Arial" w:hAnsi="Arial" w:cs="Arial"/>
                <w:sz w:val="16"/>
                <w:szCs w:val="16"/>
              </w:rPr>
              <w:t>Adresse</w:t>
            </w:r>
          </w:p>
        </w:tc>
      </w:tr>
      <w:tr w:rsidR="00435231" w:rsidRPr="00042FC7" w14:paraId="7CCE41EF" w14:textId="77777777" w:rsidTr="00D51F7C">
        <w:trPr>
          <w:trHeight w:hRule="exact" w:val="680"/>
        </w:trPr>
        <w:tc>
          <w:tcPr>
            <w:tcW w:w="4825" w:type="dxa"/>
            <w:gridSpan w:val="3"/>
            <w:tcBorders>
              <w:right w:val="single" w:sz="4" w:space="0" w:color="auto"/>
            </w:tcBorders>
          </w:tcPr>
          <w:p w14:paraId="6BA12DA9" w14:textId="77777777" w:rsidR="00435231" w:rsidRDefault="00FF0A68" w:rsidP="00FF0A68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Datum </w:t>
            </w:r>
            <w:r w:rsidR="00435231">
              <w:rPr>
                <w:rFonts w:ascii="Arial" w:hAnsi="Arial" w:cs="Arial"/>
                <w:sz w:val="18"/>
                <w:szCs w:val="18"/>
              </w:rPr>
              <w:t xml:space="preserve">von </w:t>
            </w:r>
            <w:r w:rsidR="003C1E8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="003C1E82">
              <w:rPr>
                <w:rFonts w:ascii="Arial" w:hAnsi="Arial" w:cs="Arial"/>
              </w:rPr>
              <w:instrText xml:space="preserve"> FORMTEXT </w:instrText>
            </w:r>
            <w:r w:rsidR="003C1E82">
              <w:rPr>
                <w:rFonts w:ascii="Arial" w:hAnsi="Arial" w:cs="Arial"/>
              </w:rPr>
            </w:r>
            <w:r w:rsidR="003C1E82">
              <w:rPr>
                <w:rFonts w:ascii="Arial" w:hAnsi="Arial" w:cs="Arial"/>
              </w:rPr>
              <w:fldChar w:fldCharType="separate"/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C1E82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="00435231">
              <w:rPr>
                <w:rFonts w:ascii="Arial" w:hAnsi="Arial" w:cs="Arial"/>
                <w:sz w:val="18"/>
                <w:szCs w:val="18"/>
              </w:rPr>
              <w:t>bis</w:t>
            </w:r>
            <w:r w:rsidR="003C1E8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1E8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="003C1E82">
              <w:rPr>
                <w:rFonts w:ascii="Arial" w:hAnsi="Arial" w:cs="Arial"/>
              </w:rPr>
              <w:instrText xml:space="preserve"> FORMTEXT </w:instrText>
            </w:r>
            <w:r w:rsidR="003C1E82">
              <w:rPr>
                <w:rFonts w:ascii="Arial" w:hAnsi="Arial" w:cs="Arial"/>
              </w:rPr>
            </w:r>
            <w:r w:rsidR="003C1E82">
              <w:rPr>
                <w:rFonts w:ascii="Arial" w:hAnsi="Arial" w:cs="Arial"/>
              </w:rPr>
              <w:fldChar w:fldCharType="separate"/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F3FAF">
              <w:rPr>
                <w:rFonts w:ascii="Arial" w:hAnsi="Arial" w:cs="Arial"/>
              </w:rPr>
              <w:t> </w:t>
            </w:r>
            <w:r w:rsidR="003C1E82">
              <w:rPr>
                <w:rFonts w:ascii="Arial" w:hAnsi="Arial" w:cs="Arial"/>
              </w:rPr>
              <w:fldChar w:fldCharType="end"/>
            </w:r>
          </w:p>
          <w:p w14:paraId="2161A8B4" w14:textId="77777777" w:rsidR="00FF0A68" w:rsidRPr="00042FC7" w:rsidRDefault="00FF0A68" w:rsidP="0075641B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Zeit von </w:t>
            </w:r>
            <w:r w:rsidR="0075641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75641B">
              <w:rPr>
                <w:rFonts w:ascii="Arial" w:hAnsi="Arial" w:cs="Arial"/>
              </w:rPr>
              <w:instrText xml:space="preserve"> FORMTEXT </w:instrText>
            </w:r>
            <w:r w:rsidR="0075641B">
              <w:rPr>
                <w:rFonts w:ascii="Arial" w:hAnsi="Arial" w:cs="Arial"/>
              </w:rPr>
            </w:r>
            <w:r w:rsidR="0075641B">
              <w:rPr>
                <w:rFonts w:ascii="Arial" w:hAnsi="Arial" w:cs="Arial"/>
              </w:rPr>
              <w:fldChar w:fldCharType="separate"/>
            </w:r>
            <w:r w:rsidR="0075641B">
              <w:rPr>
                <w:rFonts w:ascii="Arial" w:hAnsi="Arial" w:cs="Arial"/>
                <w:noProof/>
              </w:rPr>
              <w:t> </w:t>
            </w:r>
            <w:r w:rsidR="0075641B">
              <w:rPr>
                <w:rFonts w:ascii="Arial" w:hAnsi="Arial" w:cs="Arial"/>
                <w:noProof/>
              </w:rPr>
              <w:t> </w:t>
            </w:r>
            <w:r w:rsidR="0075641B">
              <w:rPr>
                <w:rFonts w:ascii="Arial" w:hAnsi="Arial" w:cs="Arial"/>
                <w:noProof/>
              </w:rPr>
              <w:t> </w:t>
            </w:r>
            <w:r w:rsidR="0075641B">
              <w:rPr>
                <w:rFonts w:ascii="Arial" w:hAnsi="Arial" w:cs="Arial"/>
                <w:noProof/>
              </w:rPr>
              <w:t> </w:t>
            </w:r>
            <w:r w:rsidR="0075641B">
              <w:rPr>
                <w:rFonts w:ascii="Arial" w:hAnsi="Arial" w:cs="Arial"/>
                <w:noProof/>
              </w:rPr>
              <w:t> </w:t>
            </w:r>
            <w:r w:rsidR="0075641B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bis </w:t>
            </w:r>
            <w:r w:rsidR="0075641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="0075641B">
              <w:rPr>
                <w:rFonts w:ascii="Arial" w:hAnsi="Arial" w:cs="Arial"/>
              </w:rPr>
              <w:instrText xml:space="preserve"> FORMTEXT </w:instrText>
            </w:r>
            <w:r w:rsidR="0075641B">
              <w:rPr>
                <w:rFonts w:ascii="Arial" w:hAnsi="Arial" w:cs="Arial"/>
              </w:rPr>
            </w:r>
            <w:r w:rsidR="0075641B">
              <w:rPr>
                <w:rFonts w:ascii="Arial" w:hAnsi="Arial" w:cs="Arial"/>
              </w:rPr>
              <w:fldChar w:fldCharType="separate"/>
            </w:r>
            <w:r w:rsidR="0075641B">
              <w:rPr>
                <w:rFonts w:ascii="Arial" w:hAnsi="Arial" w:cs="Arial"/>
                <w:noProof/>
              </w:rPr>
              <w:t> </w:t>
            </w:r>
            <w:r w:rsidR="0075641B">
              <w:rPr>
                <w:rFonts w:ascii="Arial" w:hAnsi="Arial" w:cs="Arial"/>
                <w:noProof/>
              </w:rPr>
              <w:t> </w:t>
            </w:r>
            <w:r w:rsidR="0075641B">
              <w:rPr>
                <w:rFonts w:ascii="Arial" w:hAnsi="Arial" w:cs="Arial"/>
                <w:noProof/>
              </w:rPr>
              <w:t> </w:t>
            </w:r>
            <w:r w:rsidR="0075641B">
              <w:rPr>
                <w:rFonts w:ascii="Arial" w:hAnsi="Arial" w:cs="Arial"/>
                <w:noProof/>
              </w:rPr>
              <w:t> </w:t>
            </w:r>
            <w:r w:rsidR="0075641B">
              <w:rPr>
                <w:rFonts w:ascii="Arial" w:hAnsi="Arial" w:cs="Arial"/>
                <w:noProof/>
              </w:rPr>
              <w:t> </w:t>
            </w:r>
            <w:r w:rsidR="0075641B">
              <w:rPr>
                <w:rFonts w:ascii="Arial" w:hAnsi="Arial" w:cs="Arial"/>
              </w:rPr>
              <w:fldChar w:fldCharType="end"/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</w:tcPr>
          <w:p w14:paraId="3A91C20E" w14:textId="77777777" w:rsidR="00435231" w:rsidRDefault="00435231" w:rsidP="008123F0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04CE6390" w14:textId="77777777" w:rsidR="00435231" w:rsidRPr="00042FC7" w:rsidRDefault="00435231" w:rsidP="008123F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35231" w:rsidRPr="00B427AC" w14:paraId="2A456E10" w14:textId="77777777" w:rsidTr="00D51F7C">
        <w:trPr>
          <w:trHeight w:hRule="exact" w:val="227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bottom"/>
          </w:tcPr>
          <w:p w14:paraId="0FC457A0" w14:textId="77777777" w:rsidR="00435231" w:rsidRPr="00B427AC" w:rsidRDefault="00435231" w:rsidP="008123F0">
            <w:pPr>
              <w:rPr>
                <w:rFonts w:ascii="Arial" w:hAnsi="Arial" w:cs="Arial"/>
                <w:sz w:val="16"/>
                <w:szCs w:val="16"/>
              </w:rPr>
            </w:pPr>
            <w:r w:rsidRPr="00B427AC">
              <w:rPr>
                <w:rFonts w:ascii="Arial" w:hAnsi="Arial" w:cs="Arial"/>
                <w:sz w:val="16"/>
                <w:szCs w:val="16"/>
              </w:rPr>
              <w:t>Bemerkungen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bottom"/>
          </w:tcPr>
          <w:p w14:paraId="7A625AE1" w14:textId="77777777" w:rsidR="00435231" w:rsidRPr="00B427AC" w:rsidRDefault="00435231" w:rsidP="008123F0">
            <w:pPr>
              <w:rPr>
                <w:rFonts w:ascii="Arial" w:hAnsi="Arial" w:cs="Arial"/>
                <w:sz w:val="16"/>
                <w:szCs w:val="16"/>
              </w:rPr>
            </w:pPr>
            <w:r w:rsidRPr="00B427AC">
              <w:rPr>
                <w:rFonts w:ascii="Arial" w:hAnsi="Arial" w:cs="Arial"/>
                <w:sz w:val="16"/>
                <w:szCs w:val="16"/>
              </w:rPr>
              <w:t>Telefonnummer &amp; E-Mail</w:t>
            </w:r>
          </w:p>
        </w:tc>
      </w:tr>
      <w:tr w:rsidR="00435231" w:rsidRPr="00042FC7" w14:paraId="5266A927" w14:textId="77777777" w:rsidTr="00D51F7C">
        <w:trPr>
          <w:trHeight w:hRule="exact" w:val="680"/>
        </w:trPr>
        <w:tc>
          <w:tcPr>
            <w:tcW w:w="4825" w:type="dxa"/>
            <w:gridSpan w:val="3"/>
            <w:tcBorders>
              <w:right w:val="single" w:sz="4" w:space="0" w:color="auto"/>
            </w:tcBorders>
          </w:tcPr>
          <w:p w14:paraId="449C2D42" w14:textId="77777777" w:rsidR="00435231" w:rsidRPr="00042FC7" w:rsidRDefault="00435231" w:rsidP="00CA1E1E">
            <w:pPr>
              <w:tabs>
                <w:tab w:val="left" w:pos="3446"/>
              </w:tabs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0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 w:rsidR="00CA1E1E">
              <w:rPr>
                <w:rFonts w:ascii="Arial" w:hAnsi="Arial" w:cs="Arial"/>
              </w:rPr>
              <w:tab/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</w:tcPr>
          <w:p w14:paraId="368127D3" w14:textId="77777777" w:rsidR="00435231" w:rsidRDefault="00435231" w:rsidP="00435231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13E1A43E" w14:textId="77777777" w:rsidR="00435231" w:rsidRPr="00042FC7" w:rsidRDefault="00435231" w:rsidP="00435231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 w:rsidR="001C4ED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92896" w:rsidRPr="00042FC7" w14:paraId="4B24FF17" w14:textId="77777777" w:rsidTr="00121859">
        <w:trPr>
          <w:trHeight w:hRule="exact" w:val="284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477413B6" w14:textId="77777777" w:rsidR="00F92896" w:rsidRPr="00042FC7" w:rsidRDefault="00F92896" w:rsidP="00F92896">
            <w:pPr>
              <w:rPr>
                <w:rFonts w:ascii="Arial" w:hAnsi="Arial" w:cs="Arial"/>
                <w:sz w:val="18"/>
                <w:szCs w:val="18"/>
              </w:rPr>
            </w:pPr>
            <w:r w:rsidRPr="00F61FA8">
              <w:rPr>
                <w:rFonts w:ascii="Arial" w:hAnsi="Arial" w:cs="Arial"/>
                <w:b/>
                <w:bCs/>
              </w:rPr>
              <w:t>Infrastrukturen</w:t>
            </w:r>
          </w:p>
        </w:tc>
      </w:tr>
      <w:tr w:rsidR="00435231" w:rsidRPr="00F61FA8" w14:paraId="18F7E119" w14:textId="77777777" w:rsidTr="00114F35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bottom"/>
          </w:tcPr>
          <w:p w14:paraId="655AE441" w14:textId="77777777" w:rsidR="00435231" w:rsidRPr="00F61FA8" w:rsidRDefault="00435231" w:rsidP="0043523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1FA8">
              <w:rPr>
                <w:rFonts w:ascii="Arial" w:hAnsi="Arial" w:cs="Arial"/>
                <w:b/>
                <w:bCs/>
                <w:sz w:val="20"/>
                <w:szCs w:val="20"/>
              </w:rPr>
              <w:t>Mehrzweckhalle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bottom"/>
          </w:tcPr>
          <w:p w14:paraId="6AF375B7" w14:textId="77777777" w:rsidR="00435231" w:rsidRPr="00F61FA8" w:rsidRDefault="00435231" w:rsidP="0043523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1FA8">
              <w:rPr>
                <w:rFonts w:ascii="Arial" w:hAnsi="Arial" w:cs="Arial"/>
                <w:b/>
                <w:bCs/>
                <w:sz w:val="20"/>
                <w:szCs w:val="20"/>
              </w:rPr>
              <w:t>Spielhalle</w:t>
            </w:r>
          </w:p>
        </w:tc>
      </w:tr>
      <w:tr w:rsidR="00435231" w:rsidRPr="00305B0C" w14:paraId="64245FFE" w14:textId="77777777" w:rsidTr="00D51F7C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78833A0B" w14:textId="7F37FA0B" w:rsidR="00435231" w:rsidRPr="00305B0C" w:rsidRDefault="00B306BC" w:rsidP="0043523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385307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AD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435231" w:rsidRPr="00305B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35231">
              <w:rPr>
                <w:rFonts w:ascii="Arial" w:hAnsi="Arial" w:cs="Arial"/>
                <w:sz w:val="20"/>
                <w:szCs w:val="20"/>
              </w:rPr>
              <w:t xml:space="preserve">Halle für </w:t>
            </w:r>
            <w:r w:rsidR="00435231" w:rsidRPr="00305B0C">
              <w:rPr>
                <w:rFonts w:ascii="Arial" w:hAnsi="Arial" w:cs="Arial"/>
                <w:sz w:val="20"/>
                <w:szCs w:val="20"/>
              </w:rPr>
              <w:t>Sportnutzung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5D56C084" w14:textId="77777777" w:rsidR="00435231" w:rsidRPr="00305B0C" w:rsidRDefault="00B306BC" w:rsidP="0043523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258942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48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435231">
              <w:rPr>
                <w:rFonts w:ascii="Arial" w:hAnsi="Arial" w:cs="Arial"/>
                <w:sz w:val="20"/>
                <w:szCs w:val="20"/>
              </w:rPr>
              <w:t xml:space="preserve"> Turnhalle EG (für Sportnutzung)</w:t>
            </w:r>
          </w:p>
        </w:tc>
      </w:tr>
      <w:tr w:rsidR="00435231" w:rsidRPr="00305B0C" w14:paraId="067337B4" w14:textId="77777777" w:rsidTr="00D51F7C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62837D85" w14:textId="3D254AD2" w:rsidR="00435231" w:rsidRPr="00305B0C" w:rsidRDefault="00B306BC" w:rsidP="0043523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73265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AD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435231" w:rsidRPr="00305B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35231">
              <w:rPr>
                <w:rFonts w:ascii="Arial" w:hAnsi="Arial" w:cs="Arial"/>
                <w:sz w:val="20"/>
                <w:szCs w:val="20"/>
              </w:rPr>
              <w:t xml:space="preserve">Halle </w:t>
            </w:r>
            <w:r w:rsidR="00435231" w:rsidRPr="00305B0C">
              <w:rPr>
                <w:rFonts w:ascii="Arial" w:hAnsi="Arial" w:cs="Arial"/>
                <w:sz w:val="20"/>
                <w:szCs w:val="20"/>
              </w:rPr>
              <w:t>andere Nutzung ohne Boden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697346E2" w14:textId="285BF6C2" w:rsidR="00435231" w:rsidRPr="00305B0C" w:rsidRDefault="00B306BC" w:rsidP="0043523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46475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AD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435231">
              <w:rPr>
                <w:rFonts w:ascii="Arial" w:hAnsi="Arial" w:cs="Arial"/>
                <w:sz w:val="20"/>
                <w:szCs w:val="20"/>
              </w:rPr>
              <w:t xml:space="preserve"> Garderobe EG </w:t>
            </w:r>
            <w:r w:rsidR="000625E7" w:rsidRPr="000625E7">
              <w:rPr>
                <w:rFonts w:ascii="Arial" w:hAnsi="Arial" w:cs="Arial"/>
                <w:sz w:val="16"/>
                <w:szCs w:val="16"/>
              </w:rPr>
              <w:t>(</w:t>
            </w:r>
            <w:r w:rsidR="00435231" w:rsidRPr="000625E7">
              <w:rPr>
                <w:rFonts w:ascii="Arial" w:hAnsi="Arial" w:cs="Arial"/>
                <w:sz w:val="16"/>
                <w:szCs w:val="16"/>
              </w:rPr>
              <w:t>Anzahl</w:t>
            </w:r>
            <w:r w:rsidR="000625E7" w:rsidRPr="000625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14F35" w:rsidRPr="000625E7">
              <w:rPr>
                <w:rFonts w:ascii="Arial" w:hAnsi="Arial" w:cs="Arial"/>
                <w:sz w:val="16"/>
                <w:szCs w:val="16"/>
              </w:rPr>
              <w:t>angeben)</w:t>
            </w:r>
            <w:r w:rsidR="00114F3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114F35" w:rsidRPr="000625E7">
              <w:rPr>
                <w:rFonts w:ascii="Arial" w:hAnsi="Arial" w:cs="Arial"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96407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5231" w:rsidRPr="00305B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35231" w:rsidRPr="00305B0C">
              <w:rPr>
                <w:rFonts w:ascii="Arial" w:hAnsi="Arial" w:cs="Arial"/>
                <w:sz w:val="20"/>
                <w:szCs w:val="20"/>
              </w:rPr>
              <w:t xml:space="preserve"> 1 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318650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5231" w:rsidRPr="00305B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35231" w:rsidRPr="00305B0C"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</w:tc>
      </w:tr>
      <w:tr w:rsidR="00435231" w:rsidRPr="00305B0C" w14:paraId="0B5A815E" w14:textId="77777777" w:rsidTr="00D51F7C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0D2CA193" w14:textId="77777777" w:rsidR="00435231" w:rsidRPr="00305B0C" w:rsidRDefault="00B306BC" w:rsidP="0043523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61587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48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435231" w:rsidRPr="00305B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35231">
              <w:rPr>
                <w:rFonts w:ascii="Arial" w:hAnsi="Arial" w:cs="Arial"/>
                <w:sz w:val="20"/>
                <w:szCs w:val="20"/>
              </w:rPr>
              <w:t xml:space="preserve">Halle </w:t>
            </w:r>
            <w:r w:rsidR="00435231" w:rsidRPr="00305B0C">
              <w:rPr>
                <w:rFonts w:ascii="Arial" w:hAnsi="Arial" w:cs="Arial"/>
                <w:sz w:val="20"/>
                <w:szCs w:val="20"/>
              </w:rPr>
              <w:t>andere Nutzung mit Boden verlegen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043F4C30" w14:textId="77777777" w:rsidR="00435231" w:rsidRPr="00305B0C" w:rsidRDefault="00B306BC" w:rsidP="0043523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09275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48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435231">
              <w:rPr>
                <w:rFonts w:ascii="Arial" w:hAnsi="Arial" w:cs="Arial"/>
                <w:sz w:val="20"/>
                <w:szCs w:val="20"/>
              </w:rPr>
              <w:t xml:space="preserve"> Spiegelsaal UG (inkl. Garderobe)</w:t>
            </w:r>
          </w:p>
        </w:tc>
      </w:tr>
      <w:tr w:rsidR="00435231" w:rsidRPr="00305B0C" w14:paraId="10507164" w14:textId="77777777" w:rsidTr="00D51F7C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2A21A1E8" w14:textId="19834650" w:rsidR="00435231" w:rsidRPr="00305B0C" w:rsidRDefault="00B306BC" w:rsidP="0043523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257870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48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435231" w:rsidRPr="00305B0C">
              <w:rPr>
                <w:rFonts w:ascii="Arial" w:hAnsi="Arial" w:cs="Arial"/>
                <w:sz w:val="20"/>
                <w:szCs w:val="20"/>
              </w:rPr>
              <w:t xml:space="preserve"> Garderobe </w:t>
            </w:r>
            <w:r w:rsidR="00435231" w:rsidRPr="0037609C">
              <w:rPr>
                <w:rFonts w:ascii="Arial" w:hAnsi="Arial" w:cs="Arial"/>
                <w:sz w:val="16"/>
                <w:szCs w:val="16"/>
              </w:rPr>
              <w:t>(Anzahl angeben)</w:t>
            </w:r>
            <w:r w:rsidR="00114F3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35231" w:rsidRPr="0037609C">
              <w:rPr>
                <w:rFonts w:ascii="Arial" w:hAnsi="Arial" w:cs="Arial"/>
                <w:sz w:val="16"/>
                <w:szCs w:val="16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619566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5231" w:rsidRPr="00305B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35231" w:rsidRPr="00305B0C">
              <w:rPr>
                <w:rFonts w:ascii="Arial" w:hAnsi="Arial" w:cs="Arial"/>
                <w:sz w:val="20"/>
                <w:szCs w:val="20"/>
              </w:rPr>
              <w:t xml:space="preserve"> 1 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361816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5231" w:rsidRPr="00305B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35231" w:rsidRPr="00305B0C">
              <w:rPr>
                <w:rFonts w:ascii="Arial" w:hAnsi="Arial" w:cs="Arial"/>
                <w:sz w:val="20"/>
                <w:szCs w:val="20"/>
              </w:rPr>
              <w:t xml:space="preserve"> 2 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979958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5231" w:rsidRPr="00305B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35231" w:rsidRPr="00305B0C">
              <w:rPr>
                <w:rFonts w:ascii="Arial" w:hAnsi="Arial" w:cs="Arial"/>
                <w:sz w:val="20"/>
                <w:szCs w:val="20"/>
              </w:rPr>
              <w:t xml:space="preserve"> 3 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787270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5231" w:rsidRPr="00305B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35231" w:rsidRPr="00305B0C">
              <w:rPr>
                <w:rFonts w:ascii="Arial" w:hAnsi="Arial" w:cs="Arial"/>
                <w:sz w:val="20"/>
                <w:szCs w:val="20"/>
              </w:rPr>
              <w:t xml:space="preserve"> 4 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674D01F1" w14:textId="77777777" w:rsidR="00435231" w:rsidRPr="00305B0C" w:rsidRDefault="00435231" w:rsidP="0043523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2896" w:rsidRPr="00305B0C" w14:paraId="24764007" w14:textId="77777777" w:rsidTr="00114F35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791ABFF3" w14:textId="77777777" w:rsidR="00F92896" w:rsidRPr="00305B0C" w:rsidRDefault="00B306BC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0221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Office / Küche inkl. Material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bottom"/>
          </w:tcPr>
          <w:p w14:paraId="1242B714" w14:textId="77777777" w:rsidR="00F92896" w:rsidRPr="007457D5" w:rsidRDefault="00F92896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5B0C">
              <w:rPr>
                <w:rFonts w:ascii="Arial" w:hAnsi="Arial" w:cs="Arial"/>
                <w:b/>
                <w:bCs/>
                <w:sz w:val="20"/>
                <w:szCs w:val="20"/>
              </w:rPr>
              <w:t>Schulhaus</w:t>
            </w:r>
          </w:p>
        </w:tc>
      </w:tr>
      <w:tr w:rsidR="00F92896" w:rsidRPr="00305B0C" w14:paraId="208F01CA" w14:textId="77777777" w:rsidTr="00D51F7C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67830423" w14:textId="77777777" w:rsidR="00F92896" w:rsidRPr="00305B0C" w:rsidRDefault="00B306BC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58336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Bühne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2842AA61" w14:textId="77777777" w:rsidR="00F92896" w:rsidRPr="00305B0C" w:rsidRDefault="00B306BC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67706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Aula</w:t>
            </w:r>
          </w:p>
        </w:tc>
      </w:tr>
      <w:tr w:rsidR="00F92896" w:rsidRPr="00305B0C" w14:paraId="3C05057D" w14:textId="77777777" w:rsidTr="00D51F7C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29445EDA" w14:textId="77777777" w:rsidR="00F92896" w:rsidRPr="00305B0C" w:rsidRDefault="00B306BC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96363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14C3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Tische / Stüh</w:t>
            </w:r>
            <w:r w:rsidR="00A714C3">
              <w:rPr>
                <w:rFonts w:ascii="Arial" w:hAnsi="Arial" w:cs="Arial"/>
                <w:sz w:val="20"/>
                <w:szCs w:val="20"/>
              </w:rPr>
              <w:t>l</w:t>
            </w:r>
            <w:r w:rsidR="00F92896" w:rsidRPr="00305B0C">
              <w:rPr>
                <w:rFonts w:ascii="Arial" w:hAnsi="Arial" w:cs="Arial"/>
                <w:sz w:val="20"/>
                <w:szCs w:val="20"/>
              </w:rPr>
              <w:t>e</w:t>
            </w:r>
            <w:r w:rsidR="00F92896">
              <w:rPr>
                <w:rFonts w:ascii="Arial" w:hAnsi="Arial" w:cs="Arial"/>
                <w:sz w:val="20"/>
                <w:szCs w:val="20"/>
              </w:rPr>
              <w:t xml:space="preserve"> (Konsum / Konzert)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3EF79B13" w14:textId="77777777" w:rsidR="00F92896" w:rsidRPr="00305B0C" w:rsidRDefault="00B306BC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459545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Küche (Geschirr)</w:t>
            </w:r>
          </w:p>
        </w:tc>
      </w:tr>
      <w:tr w:rsidR="00F92896" w:rsidRPr="00305B0C" w14:paraId="68245E73" w14:textId="77777777" w:rsidTr="00D51F7C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27B0613B" w14:textId="77777777" w:rsidR="00F92896" w:rsidRPr="005767BC" w:rsidRDefault="00B306BC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8170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92896" w:rsidRPr="005767BC">
              <w:rPr>
                <w:rFonts w:ascii="Arial" w:hAnsi="Arial" w:cs="Arial"/>
                <w:sz w:val="20"/>
                <w:szCs w:val="20"/>
              </w:rPr>
              <w:t xml:space="preserve">Hallenvorplatz </w:t>
            </w:r>
            <w:r w:rsidR="00F92896" w:rsidRPr="00FF6EE3">
              <w:rPr>
                <w:rFonts w:ascii="Arial" w:hAnsi="Arial" w:cs="Arial"/>
                <w:sz w:val="20"/>
                <w:szCs w:val="20"/>
              </w:rPr>
              <w:t>(Aussen – Eingang Strassenseite)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348EDF96" w14:textId="77777777" w:rsidR="00F92896" w:rsidRPr="00305B0C" w:rsidRDefault="00B306BC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31615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Mehrzweckraum neben Küche</w:t>
            </w:r>
          </w:p>
        </w:tc>
      </w:tr>
      <w:tr w:rsidR="00F92896" w:rsidRPr="00305B0C" w14:paraId="737E1B85" w14:textId="77777777" w:rsidTr="00114F35">
        <w:trPr>
          <w:trHeight w:hRule="exact" w:val="340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bottom"/>
          </w:tcPr>
          <w:p w14:paraId="56483D44" w14:textId="77777777" w:rsidR="00F92896" w:rsidRDefault="00F92896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16"/>
                <w:szCs w:val="16"/>
              </w:rPr>
            </w:pPr>
            <w:r w:rsidRPr="00305B0C">
              <w:rPr>
                <w:rFonts w:ascii="Arial" w:hAnsi="Arial" w:cs="Arial"/>
                <w:b/>
                <w:bCs/>
                <w:sz w:val="20"/>
                <w:szCs w:val="20"/>
              </w:rPr>
              <w:t>Sportanlage (Aussen)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2C632B3A" w14:textId="77777777" w:rsidR="00F92896" w:rsidRDefault="00F92896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2896" w:rsidRPr="00305B0C" w14:paraId="2636ADF7" w14:textId="77777777" w:rsidTr="00114F35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47F2BA26" w14:textId="77777777" w:rsidR="00F92896" w:rsidRDefault="00B306BC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67514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92896">
              <w:rPr>
                <w:rFonts w:ascii="Arial" w:hAnsi="Arial" w:cs="Arial"/>
                <w:sz w:val="20"/>
                <w:szCs w:val="20"/>
              </w:rPr>
              <w:t>Verkehrsparcours (Hartplatz)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bottom"/>
          </w:tcPr>
          <w:p w14:paraId="45DC0EF5" w14:textId="77777777" w:rsidR="00F92896" w:rsidRDefault="00F92896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r w:rsidRPr="007457D5">
              <w:rPr>
                <w:rFonts w:ascii="Arial" w:hAnsi="Arial" w:cs="Arial"/>
                <w:b/>
                <w:bCs/>
                <w:sz w:val="20"/>
                <w:szCs w:val="20"/>
              </w:rPr>
              <w:t>Zivilschutzanlage (UG MZH)</w:t>
            </w:r>
          </w:p>
        </w:tc>
      </w:tr>
      <w:tr w:rsidR="00F92896" w:rsidRPr="00305B0C" w14:paraId="24F10115" w14:textId="77777777" w:rsidTr="00D51F7C">
        <w:trPr>
          <w:trHeight w:hRule="exact" w:val="284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1ABC91DB" w14:textId="77777777" w:rsidR="00F92896" w:rsidRDefault="00B306BC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80406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>
              <w:rPr>
                <w:rFonts w:ascii="Arial" w:hAnsi="Arial" w:cs="Arial"/>
                <w:sz w:val="20"/>
                <w:szCs w:val="20"/>
              </w:rPr>
              <w:t xml:space="preserve"> Multispielfeld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4F345014" w14:textId="77777777" w:rsidR="00F92896" w:rsidRDefault="00B306BC" w:rsidP="00F92896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890369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Küche (Strom, Wasser, Reinigung)</w:t>
            </w:r>
          </w:p>
        </w:tc>
      </w:tr>
      <w:tr w:rsidR="00F92896" w:rsidRPr="00305B0C" w14:paraId="49A42203" w14:textId="77777777" w:rsidTr="00D51F7C">
        <w:trPr>
          <w:trHeight w:hRule="exact" w:val="340"/>
        </w:trPr>
        <w:tc>
          <w:tcPr>
            <w:tcW w:w="4825" w:type="dxa"/>
            <w:gridSpan w:val="3"/>
            <w:tcBorders>
              <w:right w:val="single" w:sz="4" w:space="0" w:color="auto"/>
            </w:tcBorders>
          </w:tcPr>
          <w:p w14:paraId="4CC35918" w14:textId="77777777" w:rsidR="00F92896" w:rsidRDefault="00B306BC" w:rsidP="00261A48">
            <w:pPr>
              <w:tabs>
                <w:tab w:val="left" w:pos="426"/>
                <w:tab w:val="left" w:pos="4536"/>
              </w:tabs>
              <w:spacing w:before="2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95130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92896">
              <w:rPr>
                <w:rFonts w:ascii="Arial" w:hAnsi="Arial" w:cs="Arial"/>
                <w:sz w:val="20"/>
                <w:szCs w:val="20"/>
              </w:rPr>
              <w:t>Beach-Volleyball-Feld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</w:tcPr>
          <w:p w14:paraId="7D3DDF15" w14:textId="77777777" w:rsidR="00F92896" w:rsidRDefault="00B306BC" w:rsidP="00261A48">
            <w:pPr>
              <w:tabs>
                <w:tab w:val="left" w:pos="426"/>
                <w:tab w:val="left" w:pos="4536"/>
              </w:tabs>
              <w:spacing w:before="2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990552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289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92896" w:rsidRPr="00305B0C">
              <w:rPr>
                <w:rFonts w:ascii="Arial" w:hAnsi="Arial" w:cs="Arial"/>
                <w:sz w:val="20"/>
                <w:szCs w:val="20"/>
              </w:rPr>
              <w:t xml:space="preserve"> Mehrzweckraum</w:t>
            </w:r>
          </w:p>
        </w:tc>
      </w:tr>
      <w:tr w:rsidR="00D00EDA" w14:paraId="46C13910" w14:textId="77777777" w:rsidTr="00121859">
        <w:trPr>
          <w:gridAfter w:val="1"/>
          <w:wAfter w:w="10" w:type="dxa"/>
          <w:trHeight w:hRule="exact" w:val="284"/>
        </w:trPr>
        <w:tc>
          <w:tcPr>
            <w:tcW w:w="9629" w:type="dxa"/>
            <w:gridSpan w:val="4"/>
            <w:shd w:val="clear" w:color="auto" w:fill="D9D9D9" w:themeFill="background1" w:themeFillShade="D9"/>
            <w:vAlign w:val="center"/>
          </w:tcPr>
          <w:p w14:paraId="38B9B0D2" w14:textId="77777777" w:rsidR="00D00EDA" w:rsidRPr="00872B1A" w:rsidRDefault="00D00EDA" w:rsidP="00121859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</w:rPr>
              <w:t>Einverständniserklärung Vereine</w:t>
            </w:r>
          </w:p>
        </w:tc>
      </w:tr>
      <w:tr w:rsidR="00D00EDA" w:rsidRPr="00305B0C" w14:paraId="6DBAC903" w14:textId="77777777" w:rsidTr="00121859">
        <w:trPr>
          <w:trHeight w:hRule="exact" w:val="567"/>
        </w:trPr>
        <w:tc>
          <w:tcPr>
            <w:tcW w:w="9639" w:type="dxa"/>
            <w:gridSpan w:val="5"/>
          </w:tcPr>
          <w:p w14:paraId="7DB6ED4E" w14:textId="002A30F8" w:rsidR="00D00EDA" w:rsidRDefault="00D00EDA" w:rsidP="00CF7C5D">
            <w:pPr>
              <w:tabs>
                <w:tab w:val="left" w:pos="426"/>
                <w:tab w:val="left" w:pos="4536"/>
              </w:tabs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Bei Anlässen, welche </w:t>
            </w:r>
            <w:r w:rsidR="00CF7C5D">
              <w:rPr>
                <w:rFonts w:ascii="Arial" w:hAnsi="Arial" w:cs="Arial"/>
                <w:sz w:val="20"/>
                <w:szCs w:val="20"/>
              </w:rPr>
              <w:t>die wöchentlichen Trainingszeiten eines</w:t>
            </w:r>
            <w:r>
              <w:rPr>
                <w:rFonts w:ascii="Arial" w:hAnsi="Arial" w:cs="Arial"/>
                <w:sz w:val="20"/>
                <w:szCs w:val="20"/>
              </w:rPr>
              <w:t xml:space="preserve"> Verein</w:t>
            </w:r>
            <w:r w:rsidR="00CF7C5D">
              <w:rPr>
                <w:rFonts w:ascii="Arial" w:hAnsi="Arial" w:cs="Arial"/>
                <w:sz w:val="20"/>
                <w:szCs w:val="20"/>
              </w:rPr>
              <w:t>s tangieren, ist</w:t>
            </w:r>
            <w:r>
              <w:rPr>
                <w:rFonts w:ascii="Arial" w:hAnsi="Arial" w:cs="Arial"/>
                <w:sz w:val="20"/>
                <w:szCs w:val="20"/>
              </w:rPr>
              <w:t xml:space="preserve"> im Vorfeld die Einwilligung des </w:t>
            </w:r>
            <w:r w:rsidR="00214E2E">
              <w:rPr>
                <w:rFonts w:ascii="Arial" w:hAnsi="Arial" w:cs="Arial"/>
                <w:sz w:val="20"/>
                <w:szCs w:val="20"/>
              </w:rPr>
              <w:t>jeweiligen</w:t>
            </w:r>
            <w:r>
              <w:rPr>
                <w:rFonts w:ascii="Arial" w:hAnsi="Arial" w:cs="Arial"/>
                <w:sz w:val="20"/>
                <w:szCs w:val="20"/>
              </w:rPr>
              <w:t xml:space="preserve"> Vereins einzuholen</w:t>
            </w:r>
            <w:r w:rsidR="00F43ECD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F7C5D" w:rsidRPr="007312D0" w14:paraId="03FEAE1E" w14:textId="77777777" w:rsidTr="00D51F7C">
        <w:trPr>
          <w:trHeight w:hRule="exact" w:val="286"/>
        </w:trPr>
        <w:tc>
          <w:tcPr>
            <w:tcW w:w="4825" w:type="dxa"/>
            <w:gridSpan w:val="3"/>
            <w:tcBorders>
              <w:right w:val="single" w:sz="4" w:space="0" w:color="auto"/>
            </w:tcBorders>
            <w:vAlign w:val="center"/>
          </w:tcPr>
          <w:p w14:paraId="6723A85A" w14:textId="4831FB1A" w:rsidR="00CF7C5D" w:rsidRPr="007312D0" w:rsidRDefault="00CF7C5D" w:rsidP="00121A90">
            <w:pPr>
              <w:tabs>
                <w:tab w:val="left" w:pos="426"/>
                <w:tab w:val="left" w:pos="4536"/>
              </w:tabs>
              <w:spacing w:before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312D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Verein </w:t>
            </w:r>
            <w:r w:rsidR="00214E2E" w:rsidRPr="007312D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und </w:t>
            </w:r>
            <w:r w:rsidRPr="007312D0">
              <w:rPr>
                <w:rFonts w:ascii="Arial" w:hAnsi="Arial" w:cs="Arial"/>
                <w:b/>
                <w:bCs/>
                <w:sz w:val="18"/>
                <w:szCs w:val="18"/>
              </w:rPr>
              <w:t>Name der Person, welche gefragt wurde</w:t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  <w:vAlign w:val="center"/>
          </w:tcPr>
          <w:p w14:paraId="5DFE6893" w14:textId="4E1BEE13" w:rsidR="00CF7C5D" w:rsidRPr="007312D0" w:rsidRDefault="00CF7C5D" w:rsidP="00813111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12D0">
              <w:rPr>
                <w:rFonts w:ascii="Arial" w:hAnsi="Arial" w:cs="Arial"/>
                <w:b/>
                <w:bCs/>
                <w:sz w:val="18"/>
                <w:szCs w:val="18"/>
              </w:rPr>
              <w:t>Verein</w:t>
            </w:r>
            <w:r w:rsidR="00214E2E" w:rsidRPr="007312D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und Name der Person, welche gefragt wurde</w:t>
            </w:r>
          </w:p>
        </w:tc>
      </w:tr>
      <w:tr w:rsidR="00CF7C5D" w:rsidRPr="00CF7C5D" w14:paraId="1AD956FE" w14:textId="77777777" w:rsidTr="00D51F7C">
        <w:trPr>
          <w:trHeight w:hRule="exact" w:val="559"/>
        </w:trPr>
        <w:tc>
          <w:tcPr>
            <w:tcW w:w="4825" w:type="dxa"/>
            <w:gridSpan w:val="3"/>
            <w:tcBorders>
              <w:right w:val="single" w:sz="4" w:space="0" w:color="auto"/>
            </w:tcBorders>
          </w:tcPr>
          <w:p w14:paraId="5C6A58CA" w14:textId="4E3B97FA" w:rsidR="00CF7C5D" w:rsidRPr="00214E2E" w:rsidRDefault="00214E2E" w:rsidP="002A03B7">
            <w:pPr>
              <w:tabs>
                <w:tab w:val="left" w:pos="426"/>
                <w:tab w:val="left" w:pos="4536"/>
              </w:tabs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814" w:type="dxa"/>
            <w:gridSpan w:val="2"/>
            <w:tcBorders>
              <w:left w:val="single" w:sz="4" w:space="0" w:color="auto"/>
            </w:tcBorders>
          </w:tcPr>
          <w:p w14:paraId="76DD1772" w14:textId="5F422570" w:rsidR="00CF7C5D" w:rsidRPr="00CF7C5D" w:rsidRDefault="00214E2E" w:rsidP="002A03B7">
            <w:pPr>
              <w:tabs>
                <w:tab w:val="left" w:pos="426"/>
                <w:tab w:val="left" w:pos="4536"/>
              </w:tabs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0423E" w14:paraId="2D9C1D5D" w14:textId="77777777" w:rsidTr="00121859">
        <w:trPr>
          <w:gridAfter w:val="1"/>
          <w:wAfter w:w="10" w:type="dxa"/>
          <w:trHeight w:hRule="exact" w:val="284"/>
        </w:trPr>
        <w:tc>
          <w:tcPr>
            <w:tcW w:w="9629" w:type="dxa"/>
            <w:gridSpan w:val="4"/>
            <w:shd w:val="clear" w:color="auto" w:fill="D9D9D9" w:themeFill="background1" w:themeFillShade="D9"/>
            <w:vAlign w:val="center"/>
          </w:tcPr>
          <w:p w14:paraId="0309E4D3" w14:textId="77777777" w:rsidR="00E0423E" w:rsidRPr="00872B1A" w:rsidRDefault="00E0423E" w:rsidP="00121859">
            <w:pPr>
              <w:tabs>
                <w:tab w:val="left" w:pos="426"/>
                <w:tab w:val="left" w:pos="4536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4724">
              <w:rPr>
                <w:rFonts w:ascii="Arial" w:hAnsi="Arial" w:cs="Arial"/>
                <w:b/>
                <w:bCs/>
              </w:rPr>
              <w:t>Verschiedenes</w:t>
            </w:r>
          </w:p>
        </w:tc>
      </w:tr>
      <w:tr w:rsidR="00C30CFE" w14:paraId="6E0DC850" w14:textId="77777777" w:rsidTr="00D51F7C">
        <w:trPr>
          <w:gridAfter w:val="1"/>
          <w:wAfter w:w="10" w:type="dxa"/>
          <w:trHeight w:hRule="exact" w:val="680"/>
        </w:trPr>
        <w:tc>
          <w:tcPr>
            <w:tcW w:w="4825" w:type="dxa"/>
            <w:gridSpan w:val="3"/>
            <w:tcBorders>
              <w:right w:val="single" w:sz="4" w:space="0" w:color="auto"/>
            </w:tcBorders>
          </w:tcPr>
          <w:p w14:paraId="2DE61C06" w14:textId="77777777" w:rsidR="00C30CFE" w:rsidRDefault="00C30CFE" w:rsidP="00C30CFE">
            <w:pPr>
              <w:tabs>
                <w:tab w:val="left" w:leader="underscore" w:pos="426"/>
                <w:tab w:val="left" w:pos="4536"/>
                <w:tab w:val="left" w:leader="underscore" w:pos="9638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F61FA8">
              <w:rPr>
                <w:rFonts w:ascii="Arial" w:hAnsi="Arial" w:cs="Arial"/>
                <w:b/>
                <w:bCs/>
                <w:sz w:val="20"/>
                <w:szCs w:val="20"/>
              </w:rPr>
              <w:t>Haftpflichtversicherung</w:t>
            </w:r>
            <w:r w:rsidRPr="009A5DCA">
              <w:rPr>
                <w:rFonts w:ascii="Arial" w:hAnsi="Arial" w:cs="Arial"/>
                <w:sz w:val="20"/>
                <w:szCs w:val="20"/>
              </w:rPr>
              <w:t xml:space="preserve"> abgeschlossen bei</w:t>
            </w:r>
          </w:p>
          <w:p w14:paraId="0BBDBC00" w14:textId="6FCDE5A6" w:rsidR="00C30CFE" w:rsidRPr="00E31D07" w:rsidRDefault="00C30CFE" w:rsidP="00C30CFE">
            <w:pPr>
              <w:tabs>
                <w:tab w:val="left" w:pos="426"/>
                <w:tab w:val="left" w:pos="5670"/>
                <w:tab w:val="left" w:pos="5954"/>
              </w:tabs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804" w:type="dxa"/>
            <w:vMerge w:val="restart"/>
            <w:tcBorders>
              <w:left w:val="single" w:sz="4" w:space="0" w:color="auto"/>
            </w:tcBorders>
          </w:tcPr>
          <w:p w14:paraId="37D31936" w14:textId="77777777" w:rsidR="00C30CFE" w:rsidRDefault="00C30CFE" w:rsidP="00C30CFE">
            <w:pPr>
              <w:tabs>
                <w:tab w:val="left" w:pos="426"/>
                <w:tab w:val="left" w:pos="4536"/>
                <w:tab w:val="left" w:pos="4844"/>
                <w:tab w:val="left" w:pos="6096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A5DCA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 xml:space="preserve">ei Bedarf sind </w:t>
            </w:r>
            <w:r w:rsidRPr="009A5DCA">
              <w:rPr>
                <w:rFonts w:ascii="Arial" w:hAnsi="Arial" w:cs="Arial"/>
                <w:sz w:val="20"/>
                <w:szCs w:val="20"/>
              </w:rPr>
              <w:t>folgende Bewilligungen einzuholen:</w:t>
            </w:r>
          </w:p>
          <w:p w14:paraId="387AEC88" w14:textId="77777777" w:rsidR="00C30CFE" w:rsidRPr="009A5DCA" w:rsidRDefault="00C30CFE" w:rsidP="00C30CFE">
            <w:pPr>
              <w:tabs>
                <w:tab w:val="left" w:pos="426"/>
                <w:tab w:val="left" w:pos="4536"/>
                <w:tab w:val="left" w:pos="4844"/>
                <w:tab w:val="left" w:pos="6096"/>
              </w:tabs>
              <w:rPr>
                <w:rFonts w:ascii="Arial" w:hAnsi="Arial" w:cs="Arial"/>
                <w:sz w:val="20"/>
                <w:szCs w:val="20"/>
              </w:rPr>
            </w:pPr>
            <w:r w:rsidRPr="008B306D">
              <w:rPr>
                <w:rFonts w:ascii="Arial" w:hAnsi="Arial" w:cs="Arial"/>
                <w:b/>
                <w:bCs/>
                <w:sz w:val="20"/>
                <w:szCs w:val="20"/>
              </w:rPr>
              <w:t>Oberamt</w:t>
            </w:r>
          </w:p>
          <w:p w14:paraId="5ED0F4EC" w14:textId="77777777" w:rsidR="00C30CFE" w:rsidRDefault="00C30CFE" w:rsidP="00C30CFE">
            <w:pPr>
              <w:pStyle w:val="Listenabsatz"/>
              <w:numPr>
                <w:ilvl w:val="0"/>
                <w:numId w:val="6"/>
              </w:numPr>
              <w:tabs>
                <w:tab w:val="left" w:pos="426"/>
                <w:tab w:val="left" w:pos="5670"/>
                <w:tab w:val="left" w:pos="5954"/>
              </w:tabs>
              <w:ind w:left="187" w:hanging="141"/>
              <w:rPr>
                <w:rFonts w:ascii="Arial" w:hAnsi="Arial" w:cs="Arial"/>
                <w:sz w:val="20"/>
                <w:szCs w:val="20"/>
              </w:rPr>
            </w:pPr>
            <w:r w:rsidRPr="009A5DCA">
              <w:rPr>
                <w:rFonts w:ascii="Arial" w:hAnsi="Arial" w:cs="Arial"/>
                <w:sz w:val="20"/>
                <w:szCs w:val="20"/>
              </w:rPr>
              <w:t>Bewilligungsgesuch Formular A</w:t>
            </w:r>
          </w:p>
          <w:p w14:paraId="1150E192" w14:textId="77777777" w:rsidR="00C30CFE" w:rsidRPr="008B306D" w:rsidRDefault="00C30CFE" w:rsidP="00C30CFE">
            <w:pPr>
              <w:pStyle w:val="Listenabsatz"/>
              <w:tabs>
                <w:tab w:val="left" w:pos="426"/>
                <w:tab w:val="left" w:pos="5670"/>
                <w:tab w:val="left" w:pos="5954"/>
              </w:tabs>
              <w:ind w:left="187"/>
              <w:rPr>
                <w:rFonts w:ascii="Arial" w:hAnsi="Arial" w:cs="Arial"/>
                <w:sz w:val="20"/>
                <w:szCs w:val="20"/>
              </w:rPr>
            </w:pPr>
            <w:r w:rsidRPr="009A5DCA">
              <w:rPr>
                <w:rFonts w:ascii="Arial" w:hAnsi="Arial" w:cs="Arial"/>
                <w:sz w:val="20"/>
                <w:szCs w:val="20"/>
              </w:rPr>
              <w:t>(Verkauf Speisen, Getränken; Verlängerungen)</w:t>
            </w:r>
            <w:r w:rsidRPr="008B306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6EA5DBA" w14:textId="77777777" w:rsidR="00C30CFE" w:rsidRDefault="00C30CFE" w:rsidP="00C30CFE">
            <w:pPr>
              <w:pStyle w:val="Listenabsatz"/>
              <w:numPr>
                <w:ilvl w:val="0"/>
                <w:numId w:val="6"/>
              </w:numPr>
              <w:tabs>
                <w:tab w:val="left" w:pos="426"/>
                <w:tab w:val="left" w:pos="5670"/>
                <w:tab w:val="left" w:pos="5954"/>
              </w:tabs>
              <w:ind w:left="187" w:hanging="141"/>
              <w:rPr>
                <w:rFonts w:ascii="Arial" w:hAnsi="Arial" w:cs="Arial"/>
                <w:sz w:val="20"/>
                <w:szCs w:val="20"/>
              </w:rPr>
            </w:pPr>
            <w:r w:rsidRPr="009A5DCA">
              <w:rPr>
                <w:rFonts w:ascii="Arial" w:hAnsi="Arial" w:cs="Arial"/>
                <w:sz w:val="20"/>
                <w:szCs w:val="20"/>
              </w:rPr>
              <w:t xml:space="preserve">Bewilligungsgesuch für Plakatwände </w:t>
            </w:r>
          </w:p>
          <w:p w14:paraId="481A918B" w14:textId="77777777" w:rsidR="00C30CFE" w:rsidRDefault="00C30CFE" w:rsidP="00C30CFE">
            <w:pPr>
              <w:pStyle w:val="Listenabsatz"/>
              <w:tabs>
                <w:tab w:val="left" w:pos="426"/>
                <w:tab w:val="left" w:pos="5670"/>
                <w:tab w:val="left" w:pos="5954"/>
              </w:tabs>
              <w:ind w:left="187"/>
              <w:rPr>
                <w:rFonts w:ascii="Arial" w:hAnsi="Arial" w:cs="Arial"/>
                <w:sz w:val="20"/>
                <w:szCs w:val="20"/>
              </w:rPr>
            </w:pPr>
            <w:r w:rsidRPr="009A5DCA">
              <w:rPr>
                <w:rFonts w:ascii="Arial" w:hAnsi="Arial" w:cs="Arial"/>
                <w:sz w:val="20"/>
                <w:szCs w:val="20"/>
              </w:rPr>
              <w:t>(temporäre Reklame)</w:t>
            </w:r>
          </w:p>
          <w:p w14:paraId="3E4E6DB1" w14:textId="77777777" w:rsidR="00C30CFE" w:rsidRDefault="00C30CFE" w:rsidP="00C30CFE">
            <w:pPr>
              <w:tabs>
                <w:tab w:val="left" w:pos="426"/>
                <w:tab w:val="left" w:pos="5670"/>
                <w:tab w:val="left" w:pos="5954"/>
              </w:tabs>
              <w:spacing w:before="60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8" w:history="1">
              <w:r w:rsidRPr="001C4ED4">
                <w:rPr>
                  <w:rStyle w:val="Hyperlink"/>
                  <w:rFonts w:ascii="Arial" w:hAnsi="Arial" w:cs="Arial"/>
                  <w:sz w:val="20"/>
                  <w:szCs w:val="20"/>
                </w:rPr>
                <w:t>Formulare</w:t>
              </w:r>
            </w:hyperlink>
          </w:p>
          <w:p w14:paraId="61D3043A" w14:textId="77777777" w:rsidR="00C30CFE" w:rsidRDefault="00C30CFE" w:rsidP="00C30CFE">
            <w:pPr>
              <w:tabs>
                <w:tab w:val="left" w:pos="426"/>
                <w:tab w:val="left" w:pos="4536"/>
                <w:tab w:val="left" w:pos="4844"/>
                <w:tab w:val="left" w:pos="6096"/>
              </w:tabs>
              <w:spacing w:before="2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Amt für Gewerbepolizei</w:t>
            </w:r>
            <w:r w:rsidRPr="009A5D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756189B" w14:textId="77777777" w:rsidR="00C30CFE" w:rsidRPr="00E31D07" w:rsidRDefault="00C30CFE" w:rsidP="00C30CFE">
            <w:pPr>
              <w:pStyle w:val="Listenabsatz"/>
              <w:numPr>
                <w:ilvl w:val="0"/>
                <w:numId w:val="6"/>
              </w:numPr>
              <w:tabs>
                <w:tab w:val="left" w:pos="426"/>
                <w:tab w:val="left" w:pos="5670"/>
                <w:tab w:val="left" w:pos="5954"/>
              </w:tabs>
              <w:ind w:left="187" w:hanging="1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Gesuch für eine</w:t>
            </w:r>
            <w:r w:rsidRPr="003F0668">
              <w:rPr>
                <w:rFonts w:ascii="Arial" w:hAnsi="Arial" w:cs="Arial"/>
                <w:sz w:val="20"/>
                <w:szCs w:val="20"/>
              </w:rPr>
              <w:t xml:space="preserve"> Lottobewilligung</w:t>
            </w:r>
          </w:p>
          <w:p w14:paraId="5F918E52" w14:textId="02BA9764" w:rsidR="00C30CFE" w:rsidRPr="00C30CFE" w:rsidRDefault="00C30CFE" w:rsidP="00C30CFE">
            <w:pPr>
              <w:tabs>
                <w:tab w:val="left" w:pos="426"/>
                <w:tab w:val="left" w:pos="4844"/>
              </w:tabs>
              <w:spacing w:before="120" w:after="60"/>
              <w:rPr>
                <w:rFonts w:ascii="Arial" w:hAnsi="Arial" w:cs="Arial"/>
                <w:b/>
                <w:bCs/>
              </w:rPr>
            </w:pPr>
            <w:hyperlink r:id="rId9" w:history="1">
              <w:r w:rsidRPr="00E31D07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Information </w:t>
              </w:r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&amp;</w:t>
              </w:r>
              <w:r>
                <w:rPr>
                  <w:rStyle w:val="Hyperlink"/>
                </w:rPr>
                <w:t xml:space="preserve"> Formular</w:t>
              </w:r>
            </w:hyperlink>
          </w:p>
        </w:tc>
      </w:tr>
      <w:tr w:rsidR="00C30CFE" w14:paraId="0B8A5A66" w14:textId="77777777" w:rsidTr="00BC484E">
        <w:trPr>
          <w:gridAfter w:val="1"/>
          <w:wAfter w:w="10" w:type="dxa"/>
          <w:trHeight w:hRule="exact" w:val="567"/>
        </w:trPr>
        <w:tc>
          <w:tcPr>
            <w:tcW w:w="482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FAAF16A" w14:textId="77777777" w:rsidR="00C30CFE" w:rsidRDefault="00C30CFE" w:rsidP="00C30CFE">
            <w:pPr>
              <w:tabs>
                <w:tab w:val="left" w:pos="426"/>
                <w:tab w:val="left" w:pos="4536"/>
              </w:tabs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872B1A">
              <w:rPr>
                <w:rFonts w:ascii="Arial" w:hAnsi="Arial" w:cs="Arial"/>
                <w:b/>
                <w:bCs/>
                <w:sz w:val="20"/>
                <w:szCs w:val="20"/>
              </w:rPr>
              <w:t>Zusätzliche Parkplätze</w:t>
            </w:r>
            <w:r w:rsidRPr="009A5D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1CA8DD0" w14:textId="14A46F27" w:rsidR="00C30CFE" w:rsidRPr="00C30CFE" w:rsidRDefault="00C30CFE" w:rsidP="00C30CFE">
            <w:pPr>
              <w:pStyle w:val="Listenabsatz"/>
              <w:numPr>
                <w:ilvl w:val="0"/>
                <w:numId w:val="6"/>
              </w:numPr>
              <w:tabs>
                <w:tab w:val="left" w:pos="178"/>
                <w:tab w:val="left" w:pos="4536"/>
                <w:tab w:val="left" w:pos="4844"/>
                <w:tab w:val="left" w:pos="6096"/>
              </w:tabs>
              <w:rPr>
                <w:rFonts w:ascii="Arial" w:hAnsi="Arial" w:cs="Arial"/>
                <w:sz w:val="20"/>
                <w:szCs w:val="20"/>
              </w:rPr>
            </w:pPr>
            <w:r w:rsidRPr="00C30CFE">
              <w:rPr>
                <w:rFonts w:ascii="Arial" w:hAnsi="Arial" w:cs="Arial"/>
                <w:sz w:val="20"/>
                <w:szCs w:val="20"/>
              </w:rPr>
              <w:t>bitte Kontaktaufnahme mit der Gemeinde</w:t>
            </w:r>
          </w:p>
        </w:tc>
        <w:tc>
          <w:tcPr>
            <w:tcW w:w="4804" w:type="dxa"/>
            <w:vMerge/>
            <w:tcBorders>
              <w:left w:val="single" w:sz="4" w:space="0" w:color="auto"/>
            </w:tcBorders>
          </w:tcPr>
          <w:p w14:paraId="479DCB3A" w14:textId="4C4C8062" w:rsidR="00C30CFE" w:rsidRPr="00955DAF" w:rsidRDefault="00C30CFE" w:rsidP="00813111">
            <w:pPr>
              <w:tabs>
                <w:tab w:val="left" w:leader="underscore" w:pos="426"/>
                <w:tab w:val="left" w:pos="4536"/>
                <w:tab w:val="left" w:leader="underscore" w:pos="9638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30CFE" w14:paraId="37E8FD21" w14:textId="77777777" w:rsidTr="00BC484E">
        <w:trPr>
          <w:gridAfter w:val="1"/>
          <w:wAfter w:w="10" w:type="dxa"/>
          <w:trHeight w:val="1757"/>
        </w:trPr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5520BD" w14:textId="77777777" w:rsidR="00C30CFE" w:rsidRPr="009A5DCA" w:rsidRDefault="00C30CFE" w:rsidP="00C30CFE">
            <w:pPr>
              <w:tabs>
                <w:tab w:val="left" w:pos="426"/>
                <w:tab w:val="left" w:pos="4536"/>
              </w:tabs>
              <w:spacing w:before="60" w:after="40"/>
              <w:rPr>
                <w:rFonts w:ascii="Arial" w:hAnsi="Arial" w:cs="Arial"/>
                <w:sz w:val="20"/>
                <w:szCs w:val="20"/>
              </w:rPr>
            </w:pPr>
            <w:r w:rsidRPr="009A5DCA">
              <w:rPr>
                <w:rFonts w:ascii="Arial" w:hAnsi="Arial" w:cs="Arial"/>
                <w:sz w:val="20"/>
                <w:szCs w:val="20"/>
              </w:rPr>
              <w:t>Die unterzeichnende Person nimmt folgende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9A5DCA">
              <w:rPr>
                <w:rFonts w:ascii="Arial" w:hAnsi="Arial" w:cs="Arial"/>
                <w:sz w:val="20"/>
                <w:szCs w:val="20"/>
              </w:rPr>
              <w:t xml:space="preserve"> zur Kenntnis: </w:t>
            </w:r>
          </w:p>
          <w:p w14:paraId="07D5B8CC" w14:textId="77777777" w:rsidR="00C30CFE" w:rsidRPr="009C0951" w:rsidRDefault="00C30CFE" w:rsidP="002A03B7">
            <w:pPr>
              <w:pStyle w:val="Listenabsatz"/>
              <w:numPr>
                <w:ilvl w:val="0"/>
                <w:numId w:val="6"/>
              </w:numPr>
              <w:tabs>
                <w:tab w:val="left" w:pos="4536"/>
              </w:tabs>
              <w:spacing w:after="40" w:line="276" w:lineRule="auto"/>
              <w:ind w:left="187" w:hanging="142"/>
              <w:rPr>
                <w:rFonts w:ascii="Arial" w:hAnsi="Arial" w:cs="Arial"/>
                <w:sz w:val="20"/>
                <w:szCs w:val="20"/>
              </w:rPr>
            </w:pPr>
            <w:r w:rsidRPr="009C0951">
              <w:rPr>
                <w:rFonts w:ascii="Arial" w:hAnsi="Arial" w:cs="Arial"/>
                <w:b/>
                <w:bCs/>
                <w:sz w:val="20"/>
                <w:szCs w:val="20"/>
              </w:rPr>
              <w:t>Richtlinien</w:t>
            </w:r>
            <w:r w:rsidRPr="009C095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0951">
              <w:rPr>
                <w:rFonts w:ascii="Arial" w:hAnsi="Arial" w:cs="Arial"/>
                <w:b/>
                <w:bCs/>
                <w:sz w:val="20"/>
                <w:szCs w:val="20"/>
              </w:rPr>
              <w:t>für die Benützung von Räumen und Anlagen der Gemeinde</w:t>
            </w:r>
            <w:r w:rsidRPr="009C0951">
              <w:rPr>
                <w:rFonts w:ascii="Arial" w:hAnsi="Arial" w:cs="Arial"/>
                <w:sz w:val="20"/>
                <w:szCs w:val="20"/>
              </w:rPr>
              <w:t xml:space="preserve"> vom 30.03.2020, sowie</w:t>
            </w:r>
            <w:r>
              <w:rPr>
                <w:rFonts w:ascii="Arial" w:hAnsi="Arial" w:cs="Arial"/>
                <w:sz w:val="20"/>
                <w:szCs w:val="20"/>
              </w:rPr>
              <w:t xml:space="preserve"> i</w:t>
            </w:r>
            <w:r w:rsidRPr="009C0951">
              <w:rPr>
                <w:rFonts w:ascii="Arial" w:hAnsi="Arial" w:cs="Arial"/>
                <w:sz w:val="20"/>
                <w:szCs w:val="20"/>
              </w:rPr>
              <w:t>nsbesondere</w:t>
            </w:r>
            <w:r w:rsidRPr="009C09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Tarifblatt </w:t>
            </w:r>
            <w:r w:rsidRPr="009C0951">
              <w:rPr>
                <w:rFonts w:ascii="Arial" w:hAnsi="Arial" w:cs="Arial"/>
                <w:sz w:val="20"/>
                <w:szCs w:val="20"/>
              </w:rPr>
              <w:t xml:space="preserve">(Anhang 2) </w:t>
            </w:r>
            <w:hyperlink r:id="rId10" w:history="1">
              <w:r w:rsidRPr="009C0951">
                <w:rPr>
                  <w:rStyle w:val="Hyperlink"/>
                  <w:rFonts w:ascii="Arial" w:hAnsi="Arial" w:cs="Arial"/>
                  <w:sz w:val="20"/>
                  <w:szCs w:val="20"/>
                </w:rPr>
                <w:t>Link</w:t>
              </w:r>
            </w:hyperlink>
            <w:r w:rsidRPr="009C095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5BAA4DD" w14:textId="0BEA8128" w:rsidR="00C30CFE" w:rsidRPr="00C30CFE" w:rsidRDefault="00C30CFE" w:rsidP="002A03B7">
            <w:pPr>
              <w:pStyle w:val="Listenabsatz"/>
              <w:numPr>
                <w:ilvl w:val="0"/>
                <w:numId w:val="6"/>
              </w:numPr>
              <w:tabs>
                <w:tab w:val="left" w:pos="178"/>
                <w:tab w:val="left" w:pos="4536"/>
                <w:tab w:val="left" w:pos="4844"/>
                <w:tab w:val="left" w:pos="6096"/>
              </w:tabs>
              <w:spacing w:before="40" w:after="40" w:line="276" w:lineRule="auto"/>
              <w:ind w:left="176" w:hanging="142"/>
              <w:rPr>
                <w:rFonts w:ascii="Arial" w:hAnsi="Arial" w:cs="Arial"/>
                <w:sz w:val="20"/>
                <w:szCs w:val="20"/>
              </w:rPr>
            </w:pPr>
            <w:r w:rsidRPr="00C30CFE">
              <w:rPr>
                <w:rFonts w:ascii="Arial" w:hAnsi="Arial" w:cs="Arial"/>
                <w:b/>
                <w:bCs/>
                <w:sz w:val="20"/>
                <w:szCs w:val="20"/>
              </w:rPr>
              <w:t>Brandschutzmassnahmen</w:t>
            </w:r>
            <w:r w:rsidRPr="00C30CFE">
              <w:rPr>
                <w:rFonts w:ascii="Arial" w:hAnsi="Arial" w:cs="Arial"/>
                <w:sz w:val="20"/>
                <w:szCs w:val="20"/>
              </w:rPr>
              <w:t xml:space="preserve"> – Temporäre Veranstaltungen (Herausgeber KGV)</w:t>
            </w:r>
            <w:r>
              <w:t xml:space="preserve"> </w:t>
            </w:r>
            <w:hyperlink r:id="rId11" w:history="1">
              <w:r w:rsidRPr="00C30CFE">
                <w:rPr>
                  <w:rStyle w:val="Hyperlink"/>
                  <w:rFonts w:ascii="Arial" w:hAnsi="Arial" w:cs="Arial"/>
                  <w:sz w:val="20"/>
                  <w:szCs w:val="20"/>
                </w:rPr>
                <w:t>Link</w:t>
              </w:r>
            </w:hyperlink>
          </w:p>
        </w:tc>
        <w:tc>
          <w:tcPr>
            <w:tcW w:w="4804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BD07A19" w14:textId="035BDA33" w:rsidR="00C30CFE" w:rsidRPr="00955DAF" w:rsidRDefault="00C30CFE" w:rsidP="00C30CFE">
            <w:pPr>
              <w:pStyle w:val="Listenabsatz"/>
              <w:numPr>
                <w:ilvl w:val="0"/>
                <w:numId w:val="6"/>
              </w:numPr>
              <w:tabs>
                <w:tab w:val="left" w:pos="4536"/>
              </w:tabs>
              <w:ind w:left="187" w:hanging="141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</w:p>
        </w:tc>
      </w:tr>
      <w:tr w:rsidR="00C30CFE" w14:paraId="5EBD10AE" w14:textId="77777777" w:rsidTr="00121859">
        <w:trPr>
          <w:gridAfter w:val="1"/>
          <w:wAfter w:w="10" w:type="dxa"/>
          <w:trHeight w:hRule="exact" w:val="624"/>
        </w:trPr>
        <w:tc>
          <w:tcPr>
            <w:tcW w:w="9629" w:type="dxa"/>
            <w:gridSpan w:val="4"/>
            <w:vAlign w:val="bottom"/>
          </w:tcPr>
          <w:p w14:paraId="48CC3FEC" w14:textId="77777777" w:rsidR="00C30CFE" w:rsidRPr="00955DAF" w:rsidRDefault="00C30CFE" w:rsidP="00C30CFE">
            <w:pPr>
              <w:tabs>
                <w:tab w:val="left" w:pos="426"/>
                <w:tab w:val="left" w:pos="4536"/>
              </w:tabs>
              <w:ind w:left="2"/>
              <w:rPr>
                <w:rFonts w:ascii="Arial" w:hAnsi="Arial" w:cs="Arial"/>
                <w:sz w:val="20"/>
                <w:szCs w:val="20"/>
              </w:rPr>
            </w:pPr>
            <w:r w:rsidRPr="009A5DCA">
              <w:rPr>
                <w:rFonts w:ascii="Arial" w:hAnsi="Arial" w:cs="Arial"/>
                <w:sz w:val="20"/>
                <w:szCs w:val="20"/>
              </w:rPr>
              <w:t xml:space="preserve">Mit Ihrer Unterschrift bestätigen Sie, dass die </w:t>
            </w:r>
            <w:r w:rsidRPr="00872B1A">
              <w:rPr>
                <w:rFonts w:ascii="Arial" w:hAnsi="Arial" w:cs="Arial"/>
                <w:b/>
                <w:bCs/>
                <w:sz w:val="20"/>
                <w:szCs w:val="20"/>
              </w:rPr>
              <w:t>jeweiligen Vereine</w:t>
            </w:r>
            <w:r w:rsidRPr="009A5DCA">
              <w:rPr>
                <w:rFonts w:ascii="Arial" w:hAnsi="Arial" w:cs="Arial"/>
                <w:sz w:val="20"/>
                <w:szCs w:val="20"/>
              </w:rPr>
              <w:t>, welche nach Hallenbelegungsplan die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A5DCA">
              <w:rPr>
                <w:rFonts w:ascii="Arial" w:hAnsi="Arial" w:cs="Arial"/>
                <w:sz w:val="20"/>
                <w:szCs w:val="20"/>
              </w:rPr>
              <w:t xml:space="preserve">Anlagen nutzen, </w:t>
            </w:r>
            <w:r w:rsidRPr="000B59AB">
              <w:rPr>
                <w:rFonts w:ascii="Arial" w:hAnsi="Arial" w:cs="Arial"/>
                <w:b/>
                <w:bCs/>
                <w:sz w:val="20"/>
                <w:szCs w:val="20"/>
              </w:rPr>
              <w:t>einverstanden sind</w:t>
            </w:r>
            <w:r w:rsidRPr="009A5DC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30CFE" w14:paraId="2B4B57BA" w14:textId="77777777" w:rsidTr="00121859">
        <w:trPr>
          <w:gridAfter w:val="1"/>
          <w:wAfter w:w="10" w:type="dxa"/>
          <w:trHeight w:val="567"/>
        </w:trPr>
        <w:tc>
          <w:tcPr>
            <w:tcW w:w="9629" w:type="dxa"/>
            <w:gridSpan w:val="4"/>
            <w:vAlign w:val="bottom"/>
          </w:tcPr>
          <w:p w14:paraId="1635DC26" w14:textId="77777777" w:rsidR="00C30CFE" w:rsidRPr="00955DAF" w:rsidRDefault="00C30CFE" w:rsidP="00C30CFE">
            <w:pPr>
              <w:pStyle w:val="Listenabsatz"/>
              <w:tabs>
                <w:tab w:val="left" w:pos="426"/>
              </w:tabs>
              <w:spacing w:after="40"/>
              <w:ind w:left="142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30CFE" w14:paraId="0D8DFC37" w14:textId="77777777" w:rsidTr="000473D8">
        <w:tc>
          <w:tcPr>
            <w:tcW w:w="4392" w:type="dxa"/>
            <w:gridSpan w:val="2"/>
            <w:tcBorders>
              <w:top w:val="single" w:sz="4" w:space="0" w:color="auto"/>
            </w:tcBorders>
          </w:tcPr>
          <w:p w14:paraId="04713DB6" w14:textId="77777777" w:rsidR="00C30CFE" w:rsidRDefault="00C30CFE" w:rsidP="00C30CFE">
            <w:pPr>
              <w:tabs>
                <w:tab w:val="left" w:pos="-85"/>
                <w:tab w:val="right" w:leader="underscore" w:pos="3969"/>
                <w:tab w:val="right" w:pos="4706"/>
                <w:tab w:val="right" w:leader="underscore" w:pos="9638"/>
              </w:tabs>
              <w:jc w:val="both"/>
              <w:rPr>
                <w:rFonts w:ascii="Arial" w:hAnsi="Arial" w:cs="Arial"/>
              </w:rPr>
            </w:pPr>
            <w:r w:rsidRPr="00F61FA8">
              <w:rPr>
                <w:rFonts w:ascii="Arial" w:hAnsi="Arial" w:cs="Arial"/>
                <w:i/>
                <w:iCs/>
                <w:sz w:val="16"/>
                <w:szCs w:val="16"/>
              </w:rPr>
              <w:t>Ort, Datum</w:t>
            </w:r>
          </w:p>
        </w:tc>
        <w:tc>
          <w:tcPr>
            <w:tcW w:w="433" w:type="dxa"/>
          </w:tcPr>
          <w:p w14:paraId="07591902" w14:textId="77777777" w:rsidR="00C30CFE" w:rsidRDefault="00C30CFE" w:rsidP="00C30CFE">
            <w:pPr>
              <w:tabs>
                <w:tab w:val="left" w:pos="-85"/>
                <w:tab w:val="right" w:leader="underscore" w:pos="3969"/>
                <w:tab w:val="right" w:pos="4706"/>
                <w:tab w:val="right" w:leader="underscore" w:pos="9638"/>
              </w:tabs>
              <w:rPr>
                <w:rFonts w:ascii="Arial" w:hAnsi="Arial" w:cs="Arial"/>
              </w:rPr>
            </w:pPr>
          </w:p>
        </w:tc>
        <w:tc>
          <w:tcPr>
            <w:tcW w:w="4814" w:type="dxa"/>
            <w:gridSpan w:val="2"/>
            <w:tcBorders>
              <w:top w:val="single" w:sz="4" w:space="0" w:color="auto"/>
            </w:tcBorders>
          </w:tcPr>
          <w:p w14:paraId="00210373" w14:textId="77777777" w:rsidR="00C30CFE" w:rsidRPr="00F92896" w:rsidRDefault="00C30CFE" w:rsidP="00C30CFE">
            <w:pPr>
              <w:tabs>
                <w:tab w:val="left" w:pos="426"/>
                <w:tab w:val="left" w:pos="4820"/>
              </w:tabs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61FA8">
              <w:rPr>
                <w:rFonts w:ascii="Arial" w:hAnsi="Arial" w:cs="Arial"/>
                <w:i/>
                <w:iCs/>
                <w:sz w:val="16"/>
                <w:szCs w:val="16"/>
              </w:rPr>
              <w:t>Unterschrift des Präsidenten / der Präsidentin</w:t>
            </w:r>
          </w:p>
        </w:tc>
      </w:tr>
    </w:tbl>
    <w:p w14:paraId="1B118E9E" w14:textId="77777777" w:rsidR="008B306D" w:rsidRDefault="008B306D" w:rsidP="00F92896">
      <w:pPr>
        <w:tabs>
          <w:tab w:val="left" w:pos="426"/>
          <w:tab w:val="left" w:pos="4844"/>
        </w:tabs>
        <w:spacing w:before="120" w:after="60" w:line="240" w:lineRule="auto"/>
        <w:rPr>
          <w:rFonts w:ascii="Arial" w:hAnsi="Arial" w:cs="Arial"/>
          <w:b/>
          <w:bCs/>
        </w:rPr>
      </w:pPr>
    </w:p>
    <w:p w14:paraId="0A9E56EC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7795DD1" w14:textId="77777777" w:rsidR="00261A48" w:rsidRDefault="00261A48" w:rsidP="00EC28A4">
      <w:pPr>
        <w:tabs>
          <w:tab w:val="left" w:pos="426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6112313" w14:textId="77777777" w:rsidR="00261A48" w:rsidRDefault="00261A48" w:rsidP="00EC28A4">
      <w:pPr>
        <w:tabs>
          <w:tab w:val="left" w:pos="426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A7B4506" w14:textId="77777777" w:rsidR="00F92896" w:rsidRP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92896">
        <w:rPr>
          <w:rFonts w:ascii="Arial" w:hAnsi="Arial" w:cs="Arial"/>
          <w:b/>
          <w:bCs/>
          <w:sz w:val="20"/>
          <w:szCs w:val="20"/>
        </w:rPr>
        <w:t>Wird durch die Gemeindeverwaltung ausgefüllt</w:t>
      </w:r>
    </w:p>
    <w:p w14:paraId="4613EF11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5C72AA2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4820"/>
        </w:tabs>
        <w:spacing w:after="0"/>
        <w:rPr>
          <w:rFonts w:ascii="Arial" w:hAnsi="Arial" w:cs="Arial"/>
          <w:sz w:val="20"/>
          <w:szCs w:val="20"/>
        </w:rPr>
      </w:pPr>
    </w:p>
    <w:p w14:paraId="44BB38F5" w14:textId="77777777" w:rsidR="00F92896" w:rsidRPr="00631D3E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4820"/>
        </w:tabs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Entscheid</w:t>
      </w:r>
    </w:p>
    <w:p w14:paraId="5D84DA01" w14:textId="77777777" w:rsidR="00F92896" w:rsidRDefault="00B306BC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287664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7B2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37B2D">
        <w:rPr>
          <w:rFonts w:ascii="Arial" w:hAnsi="Arial" w:cs="Arial"/>
          <w:sz w:val="20"/>
          <w:szCs w:val="20"/>
        </w:rPr>
        <w:t xml:space="preserve"> </w:t>
      </w:r>
      <w:r w:rsidR="00F92896">
        <w:rPr>
          <w:rFonts w:ascii="Arial" w:hAnsi="Arial" w:cs="Arial"/>
          <w:sz w:val="20"/>
          <w:szCs w:val="20"/>
        </w:rPr>
        <w:t xml:space="preserve">Das Gesuch wird bewilligt. </w:t>
      </w:r>
    </w:p>
    <w:p w14:paraId="4CAC51BF" w14:textId="77777777" w:rsidR="00F92896" w:rsidRDefault="00B306BC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14377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7B2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37B2D">
        <w:rPr>
          <w:rFonts w:ascii="Arial" w:hAnsi="Arial" w:cs="Arial"/>
          <w:sz w:val="20"/>
          <w:szCs w:val="20"/>
        </w:rPr>
        <w:t xml:space="preserve"> </w:t>
      </w:r>
      <w:r w:rsidR="00F92896">
        <w:rPr>
          <w:rFonts w:ascii="Arial" w:hAnsi="Arial" w:cs="Arial"/>
          <w:sz w:val="20"/>
          <w:szCs w:val="20"/>
        </w:rPr>
        <w:t>Das Gesuch wird nicht bewilligt.</w:t>
      </w:r>
    </w:p>
    <w:p w14:paraId="09C8F01F" w14:textId="77777777" w:rsidR="00F92896" w:rsidRDefault="00B306BC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0262137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7B2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37B2D">
        <w:rPr>
          <w:rFonts w:ascii="Arial" w:hAnsi="Arial" w:cs="Arial"/>
          <w:sz w:val="20"/>
          <w:szCs w:val="20"/>
        </w:rPr>
        <w:t xml:space="preserve"> </w:t>
      </w:r>
      <w:r w:rsidR="00F92896">
        <w:rPr>
          <w:rFonts w:ascii="Arial" w:hAnsi="Arial" w:cs="Arial"/>
          <w:sz w:val="20"/>
          <w:szCs w:val="20"/>
        </w:rPr>
        <w:t xml:space="preserve">Das Gesuch wird teilweise bewilligt. </w:t>
      </w:r>
    </w:p>
    <w:p w14:paraId="7CB07FAB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1A1EBBFC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Bemerkungen</w:t>
      </w:r>
    </w:p>
    <w:p w14:paraId="281E6593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2" w:name="Text11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14:paraId="312B86A1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6DD89A3D" w14:textId="77777777" w:rsidR="00F92896" w:rsidRPr="004E5B38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29A20881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82CF788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Kosten, welche nach der Veranstaltung in Rechnung gestellt werden: CHF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14:paraId="0020FEDE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CDE31B1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14:paraId="4324F8C4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C685886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A18FBB9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3B7DC98A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63A98B19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A4A215C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Datum, Visum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3" w:name="Text1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14:paraId="08EEBA1D" w14:textId="77777777" w:rsidR="00F92896" w:rsidRDefault="00F92896" w:rsidP="00F92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966AF65" w14:textId="77777777" w:rsidR="00F92896" w:rsidRDefault="00F92896" w:rsidP="00F92896">
      <w:pPr>
        <w:tabs>
          <w:tab w:val="left" w:pos="-85"/>
          <w:tab w:val="left" w:leader="underscore" w:pos="9638"/>
        </w:tabs>
        <w:spacing w:after="0"/>
        <w:ind w:left="-426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251B1C1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1A6654E6" w14:textId="77777777" w:rsidR="002A03B7" w:rsidRDefault="002A03B7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6F1C69FF" w14:textId="77777777" w:rsidR="002A03B7" w:rsidRDefault="002A03B7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22F2CC33" w14:textId="77777777" w:rsidR="002A03B7" w:rsidRDefault="002A03B7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61E8910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C7D1238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353094EF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23CE5D35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3EDA7F90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F5C91D3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D5335AC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C3F0882" w14:textId="77777777" w:rsidR="00F92896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6F1B5FB7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8C17DE0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1D389A70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6907036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BCDC6D4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3FA1AB4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DC0195C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EF0C07B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75E7B87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6CDB15C6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2D744792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1D085DFA" w14:textId="77777777" w:rsidR="00B306BC" w:rsidRDefault="00B306BC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19365B57" w14:textId="77777777" w:rsidR="00F92896" w:rsidRPr="00C84059" w:rsidRDefault="00F92896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55AD2AD" w14:textId="77777777" w:rsidR="00853062" w:rsidRDefault="00853062" w:rsidP="00C543F7">
      <w:pPr>
        <w:tabs>
          <w:tab w:val="left" w:pos="426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185107EC" w14:textId="77777777" w:rsidR="00110F07" w:rsidRDefault="00110F07" w:rsidP="00C543F7">
      <w:pPr>
        <w:tabs>
          <w:tab w:val="left" w:pos="426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77A9B0BD" w14:textId="77777777" w:rsidR="00631D3E" w:rsidRDefault="00631D3E" w:rsidP="00C543F7">
      <w:pPr>
        <w:tabs>
          <w:tab w:val="left" w:pos="426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43EE31DB" w14:textId="77777777" w:rsidR="00631D3E" w:rsidRDefault="00853062" w:rsidP="00C543F7">
      <w:pPr>
        <w:tabs>
          <w:tab w:val="left" w:pos="426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A220E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B75036" wp14:editId="598D13E3">
                <wp:simplePos x="0" y="0"/>
                <wp:positionH relativeFrom="column">
                  <wp:posOffset>4244975</wp:posOffset>
                </wp:positionH>
                <wp:positionV relativeFrom="paragraph">
                  <wp:posOffset>10795</wp:posOffset>
                </wp:positionV>
                <wp:extent cx="1838325" cy="0"/>
                <wp:effectExtent l="0" t="19050" r="28575" b="19050"/>
                <wp:wrapNone/>
                <wp:docPr id="5" name="Gerader Verbinde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832036" id="Gerader Verbinde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25pt,.85pt" to="479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" strokecolor="#0070c0" strokeweight="2.25pt">
                <v:stroke joinstyle="miter"/>
              </v:line>
            </w:pict>
          </mc:Fallback>
        </mc:AlternateContent>
      </w:r>
      <w:r w:rsidRPr="00A220EA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40D771" wp14:editId="1695B3B7">
                <wp:simplePos x="0" y="0"/>
                <wp:positionH relativeFrom="margin">
                  <wp:posOffset>4192270</wp:posOffset>
                </wp:positionH>
                <wp:positionV relativeFrom="paragraph">
                  <wp:posOffset>13335</wp:posOffset>
                </wp:positionV>
                <wp:extent cx="1847850" cy="1057275"/>
                <wp:effectExtent l="0" t="0" r="0" b="0"/>
                <wp:wrapNone/>
                <wp:docPr id="8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057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67050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Gemeinde Ueberstorf</w:t>
                            </w:r>
                          </w:p>
                          <w:p w14:paraId="5EFF7E35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Dorfstrasse 45</w:t>
                            </w:r>
                          </w:p>
                          <w:p w14:paraId="0A99AC98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3182 Ueberstorf</w:t>
                            </w:r>
                          </w:p>
                          <w:p w14:paraId="447F07EE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031 740 88 88 Gemeindeverwaltung</w:t>
                            </w:r>
                          </w:p>
                          <w:p w14:paraId="585FFE97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031 740 88 70 Finanzverwaltung</w:t>
                            </w:r>
                          </w:p>
                          <w:p w14:paraId="75B6CB7B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031 740 88 75 Bauverwaltung</w:t>
                            </w:r>
                          </w:p>
                          <w:p w14:paraId="00A92BB8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gemeinde@ueberstorf.ch</w:t>
                            </w:r>
                          </w:p>
                          <w:p w14:paraId="74FED309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hyperlink r:id="rId12" w:history="1">
                              <w:r w:rsidRPr="00A341E6">
                                <w:rPr>
                                  <w:rStyle w:val="TitelZchn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www.ueberstorf.ch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40D771" id="_x0000_t202" coordsize="21600,21600" o:spt="202" path="m,l,21600r21600,l21600,xe">
                <v:stroke joinstyle="miter"/>
                <v:path gradientshapeok="t" o:connecttype="rect"/>
              </v:shapetype>
              <v:shape id="Textfeld 8" o:spid="_x0000_s1026" type="#_x0000_t202" style="position:absolute;margin-left:330.1pt;margin-top:1.05pt;width:145.5pt;height:8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" filled="f" stroked="f">
                <v:textbox>
                  <w:txbxContent>
                    <w:p w14:paraId="51B67050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A341E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Gemeinde Ueberstorf</w:t>
                      </w:r>
                    </w:p>
                    <w:p w14:paraId="5EFF7E35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Dorfstrasse 45</w:t>
                      </w:r>
                    </w:p>
                    <w:p w14:paraId="0A99AC98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3182 Ueberstorf</w:t>
                      </w:r>
                    </w:p>
                    <w:p w14:paraId="447F07EE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031 740 88 88 Gemeindeverwaltung</w:t>
                      </w:r>
                    </w:p>
                    <w:p w14:paraId="585FFE97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031 740 88 70 Finanzverwaltung</w:t>
                      </w:r>
                    </w:p>
                    <w:p w14:paraId="75B6CB7B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031 740 88 75 Bauverwaltung</w:t>
                      </w:r>
                    </w:p>
                    <w:p w14:paraId="00A92BB8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gemeinde@ueberstorf.ch</w:t>
                      </w:r>
                    </w:p>
                    <w:p w14:paraId="74FED309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hyperlink r:id="rId13" w:history="1">
                        <w:r w:rsidRPr="00A341E6">
                          <w:rPr>
                            <w:rStyle w:val="TitelZchn"/>
                            <w:rFonts w:ascii="Arial" w:hAnsi="Arial" w:cs="Arial"/>
                            <w:sz w:val="16"/>
                            <w:szCs w:val="16"/>
                          </w:rPr>
                          <w:t>www.ueberstorf.ch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FB6751" w14:textId="77777777" w:rsidR="00631D3E" w:rsidRPr="00A220EA" w:rsidRDefault="00631D3E" w:rsidP="00C543F7">
      <w:pPr>
        <w:tabs>
          <w:tab w:val="left" w:pos="426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631D3E" w:rsidRPr="00A220EA" w:rsidSect="00F92896">
      <w:headerReference w:type="default" r:id="rId14"/>
      <w:pgSz w:w="11906" w:h="16838"/>
      <w:pgMar w:top="1276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F4E633" w14:textId="77777777" w:rsidR="00CF7C5D" w:rsidRDefault="00CF7C5D" w:rsidP="00A472E8">
      <w:pPr>
        <w:spacing w:after="0" w:line="240" w:lineRule="auto"/>
      </w:pPr>
      <w:r>
        <w:separator/>
      </w:r>
    </w:p>
  </w:endnote>
  <w:endnote w:type="continuationSeparator" w:id="0">
    <w:p w14:paraId="3F8646D0" w14:textId="77777777" w:rsidR="00CF7C5D" w:rsidRDefault="00CF7C5D" w:rsidP="00A47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3D732" w14:textId="77777777" w:rsidR="00CF7C5D" w:rsidRDefault="00CF7C5D" w:rsidP="00A472E8">
      <w:pPr>
        <w:spacing w:after="0" w:line="240" w:lineRule="auto"/>
      </w:pPr>
      <w:r>
        <w:separator/>
      </w:r>
    </w:p>
  </w:footnote>
  <w:footnote w:type="continuationSeparator" w:id="0">
    <w:p w14:paraId="07E72594" w14:textId="77777777" w:rsidR="00CF7C5D" w:rsidRDefault="00CF7C5D" w:rsidP="00A47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6A067" w14:textId="77777777" w:rsidR="00F85111" w:rsidRPr="00F85111" w:rsidRDefault="004E5B38" w:rsidP="00F85111">
    <w:pPr>
      <w:spacing w:after="0"/>
      <w:jc w:val="right"/>
      <w:rPr>
        <w:rFonts w:ascii="Arial" w:hAnsi="Arial" w:cs="Arial"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BFA4CF3" wp14:editId="3C66E044">
          <wp:simplePos x="0" y="0"/>
          <wp:positionH relativeFrom="column">
            <wp:posOffset>-7112</wp:posOffset>
          </wp:positionH>
          <wp:positionV relativeFrom="paragraph">
            <wp:posOffset>-188341</wp:posOffset>
          </wp:positionV>
          <wp:extent cx="1828800" cy="662982"/>
          <wp:effectExtent l="0" t="0" r="0" b="3810"/>
          <wp:wrapNone/>
          <wp:docPr id="734870459" name="Grafik 7348704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629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5111" w:rsidRPr="00F85111">
      <w:rPr>
        <w:rFonts w:ascii="Arial" w:hAnsi="Arial" w:cs="Arial"/>
        <w:sz w:val="32"/>
        <w:szCs w:val="32"/>
      </w:rPr>
      <w:t xml:space="preserve"> </w:t>
    </w:r>
    <w:r w:rsidR="00F85111" w:rsidRPr="00CA1E1E">
      <w:rPr>
        <w:rFonts w:ascii="Arial" w:hAnsi="Arial" w:cs="Arial"/>
        <w:sz w:val="28"/>
        <w:szCs w:val="28"/>
      </w:rPr>
      <w:t xml:space="preserve">Gesuch für die Nutzung von </w:t>
    </w:r>
  </w:p>
  <w:p w14:paraId="10D4704E" w14:textId="77777777" w:rsidR="00A472E8" w:rsidRPr="00F85111" w:rsidRDefault="009A73FE" w:rsidP="00F85111">
    <w:pPr>
      <w:jc w:val="right"/>
      <w:rPr>
        <w:rFonts w:ascii="Arial" w:hAnsi="Arial" w:cs="Arial"/>
        <w:sz w:val="32"/>
        <w:szCs w:val="32"/>
      </w:rPr>
    </w:pPr>
    <w:r>
      <w:rPr>
        <w:rFonts w:ascii="Arial" w:hAnsi="Arial" w:cs="Arial"/>
        <w:sz w:val="32"/>
        <w:szCs w:val="32"/>
      </w:rPr>
      <w:t>Infrastrukturen der Gemeinde</w:t>
    </w:r>
    <w:r w:rsidR="00F85111" w:rsidRPr="00F85111">
      <w:rPr>
        <w:rFonts w:ascii="Arial" w:hAnsi="Arial" w:cs="Arial"/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94619"/>
    <w:multiLevelType w:val="hybridMultilevel"/>
    <w:tmpl w:val="CD283082"/>
    <w:lvl w:ilvl="0" w:tplc="23E8079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7B1"/>
    <w:multiLevelType w:val="hybridMultilevel"/>
    <w:tmpl w:val="38B6179E"/>
    <w:lvl w:ilvl="0" w:tplc="231094EA">
      <w:start w:val="5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B20257"/>
    <w:multiLevelType w:val="hybridMultilevel"/>
    <w:tmpl w:val="B3D20B3E"/>
    <w:lvl w:ilvl="0" w:tplc="CC7E74C2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64AED"/>
    <w:multiLevelType w:val="hybridMultilevel"/>
    <w:tmpl w:val="14AE9E10"/>
    <w:lvl w:ilvl="0" w:tplc="C08C45B8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206A9"/>
    <w:multiLevelType w:val="hybridMultilevel"/>
    <w:tmpl w:val="7C8A59DA"/>
    <w:lvl w:ilvl="0" w:tplc="7460EE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B31E64"/>
    <w:multiLevelType w:val="hybridMultilevel"/>
    <w:tmpl w:val="929626C2"/>
    <w:lvl w:ilvl="0" w:tplc="413AC6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CA165B"/>
    <w:multiLevelType w:val="hybridMultilevel"/>
    <w:tmpl w:val="8F346ADC"/>
    <w:lvl w:ilvl="0" w:tplc="0E44899C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38" w:hanging="360"/>
      </w:pPr>
    </w:lvl>
    <w:lvl w:ilvl="2" w:tplc="0807001B" w:tentative="1">
      <w:start w:val="1"/>
      <w:numFmt w:val="lowerRoman"/>
      <w:lvlText w:val="%3."/>
      <w:lvlJc w:val="right"/>
      <w:pPr>
        <w:ind w:left="2158" w:hanging="180"/>
      </w:pPr>
    </w:lvl>
    <w:lvl w:ilvl="3" w:tplc="0807000F" w:tentative="1">
      <w:start w:val="1"/>
      <w:numFmt w:val="decimal"/>
      <w:lvlText w:val="%4."/>
      <w:lvlJc w:val="left"/>
      <w:pPr>
        <w:ind w:left="2878" w:hanging="360"/>
      </w:pPr>
    </w:lvl>
    <w:lvl w:ilvl="4" w:tplc="08070019" w:tentative="1">
      <w:start w:val="1"/>
      <w:numFmt w:val="lowerLetter"/>
      <w:lvlText w:val="%5."/>
      <w:lvlJc w:val="left"/>
      <w:pPr>
        <w:ind w:left="3598" w:hanging="360"/>
      </w:pPr>
    </w:lvl>
    <w:lvl w:ilvl="5" w:tplc="0807001B" w:tentative="1">
      <w:start w:val="1"/>
      <w:numFmt w:val="lowerRoman"/>
      <w:lvlText w:val="%6."/>
      <w:lvlJc w:val="right"/>
      <w:pPr>
        <w:ind w:left="4318" w:hanging="180"/>
      </w:pPr>
    </w:lvl>
    <w:lvl w:ilvl="6" w:tplc="0807000F" w:tentative="1">
      <w:start w:val="1"/>
      <w:numFmt w:val="decimal"/>
      <w:lvlText w:val="%7."/>
      <w:lvlJc w:val="left"/>
      <w:pPr>
        <w:ind w:left="5038" w:hanging="360"/>
      </w:pPr>
    </w:lvl>
    <w:lvl w:ilvl="7" w:tplc="08070019" w:tentative="1">
      <w:start w:val="1"/>
      <w:numFmt w:val="lowerLetter"/>
      <w:lvlText w:val="%8."/>
      <w:lvlJc w:val="left"/>
      <w:pPr>
        <w:ind w:left="5758" w:hanging="360"/>
      </w:pPr>
    </w:lvl>
    <w:lvl w:ilvl="8" w:tplc="0807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263F07C4"/>
    <w:multiLevelType w:val="hybridMultilevel"/>
    <w:tmpl w:val="A8789938"/>
    <w:lvl w:ilvl="0" w:tplc="40FEACB8">
      <w:numFmt w:val="bullet"/>
      <w:lvlText w:val=""/>
      <w:lvlJc w:val="left"/>
      <w:pPr>
        <w:ind w:left="69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8" w15:restartNumberingAfterBreak="0">
    <w:nsid w:val="3FC17DC2"/>
    <w:multiLevelType w:val="hybridMultilevel"/>
    <w:tmpl w:val="50C4F606"/>
    <w:lvl w:ilvl="0" w:tplc="566AB29E">
      <w:numFmt w:val="bullet"/>
      <w:lvlText w:val=""/>
      <w:lvlJc w:val="left"/>
      <w:pPr>
        <w:ind w:left="36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6F73F53"/>
    <w:multiLevelType w:val="hybridMultilevel"/>
    <w:tmpl w:val="53E86D6C"/>
    <w:lvl w:ilvl="0" w:tplc="BD5892A6">
      <w:start w:val="3182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  <w:sz w:val="1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D50453"/>
    <w:multiLevelType w:val="multilevel"/>
    <w:tmpl w:val="9BF69F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1" w15:restartNumberingAfterBreak="0">
    <w:nsid w:val="60FB4C0C"/>
    <w:multiLevelType w:val="hybridMultilevel"/>
    <w:tmpl w:val="55E6D9FC"/>
    <w:lvl w:ilvl="0" w:tplc="D0B64DA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E44D16"/>
    <w:multiLevelType w:val="hybridMultilevel"/>
    <w:tmpl w:val="C7D247DA"/>
    <w:lvl w:ilvl="0" w:tplc="06F2D0D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67A57"/>
    <w:multiLevelType w:val="hybridMultilevel"/>
    <w:tmpl w:val="6E2AE146"/>
    <w:lvl w:ilvl="0" w:tplc="0ABC37A0">
      <w:start w:val="5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2026BB"/>
    <w:multiLevelType w:val="hybridMultilevel"/>
    <w:tmpl w:val="C2A845F8"/>
    <w:lvl w:ilvl="0" w:tplc="6512C9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7050630">
    <w:abstractNumId w:val="14"/>
  </w:num>
  <w:num w:numId="2" w16cid:durableId="207688609">
    <w:abstractNumId w:val="4"/>
  </w:num>
  <w:num w:numId="3" w16cid:durableId="777677251">
    <w:abstractNumId w:val="5"/>
  </w:num>
  <w:num w:numId="4" w16cid:durableId="384254404">
    <w:abstractNumId w:val="10"/>
  </w:num>
  <w:num w:numId="5" w16cid:durableId="125049433">
    <w:abstractNumId w:val="1"/>
  </w:num>
  <w:num w:numId="6" w16cid:durableId="2130588821">
    <w:abstractNumId w:val="13"/>
  </w:num>
  <w:num w:numId="7" w16cid:durableId="779110193">
    <w:abstractNumId w:val="11"/>
  </w:num>
  <w:num w:numId="8" w16cid:durableId="667253431">
    <w:abstractNumId w:val="0"/>
  </w:num>
  <w:num w:numId="9" w16cid:durableId="572086391">
    <w:abstractNumId w:val="12"/>
  </w:num>
  <w:num w:numId="10" w16cid:durableId="1314261880">
    <w:abstractNumId w:val="8"/>
  </w:num>
  <w:num w:numId="11" w16cid:durableId="1957981891">
    <w:abstractNumId w:val="6"/>
  </w:num>
  <w:num w:numId="12" w16cid:durableId="1082064962">
    <w:abstractNumId w:val="7"/>
  </w:num>
  <w:num w:numId="13" w16cid:durableId="2119400465">
    <w:abstractNumId w:val="2"/>
  </w:num>
  <w:num w:numId="14" w16cid:durableId="655571707">
    <w:abstractNumId w:val="3"/>
  </w:num>
  <w:num w:numId="15" w16cid:durableId="14913652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1" w:cryptProviderType="rsaAES" w:cryptAlgorithmClass="hash" w:cryptAlgorithmType="typeAny" w:cryptAlgorithmSid="14" w:cryptSpinCount="100000" w:hash="/D4u8U4NARraVN5DnfhCJ9+fB8UO0Uf8fGeo0a1HQZSJwc+WwSqLw4HxCWny2Xk/vIM+gBNb3fCug68VI8IKUA==" w:salt="j+bhV8bLUH9FstHqVoCXqg==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C5D"/>
    <w:rsid w:val="000038A1"/>
    <w:rsid w:val="000107A5"/>
    <w:rsid w:val="00042FC7"/>
    <w:rsid w:val="000454BD"/>
    <w:rsid w:val="000473D8"/>
    <w:rsid w:val="00054255"/>
    <w:rsid w:val="00056030"/>
    <w:rsid w:val="00061FEB"/>
    <w:rsid w:val="000625E7"/>
    <w:rsid w:val="00064065"/>
    <w:rsid w:val="000706A6"/>
    <w:rsid w:val="0007103C"/>
    <w:rsid w:val="000830C6"/>
    <w:rsid w:val="000A7228"/>
    <w:rsid w:val="000B59AB"/>
    <w:rsid w:val="000B5B79"/>
    <w:rsid w:val="000B768F"/>
    <w:rsid w:val="000E14C6"/>
    <w:rsid w:val="00100987"/>
    <w:rsid w:val="00103B98"/>
    <w:rsid w:val="00110F07"/>
    <w:rsid w:val="00114F35"/>
    <w:rsid w:val="00116DEA"/>
    <w:rsid w:val="00121859"/>
    <w:rsid w:val="00121A90"/>
    <w:rsid w:val="00133003"/>
    <w:rsid w:val="00153AC3"/>
    <w:rsid w:val="00155994"/>
    <w:rsid w:val="00157407"/>
    <w:rsid w:val="00182234"/>
    <w:rsid w:val="001961D2"/>
    <w:rsid w:val="001B55EE"/>
    <w:rsid w:val="001B74FC"/>
    <w:rsid w:val="001C0ADE"/>
    <w:rsid w:val="001C4ED4"/>
    <w:rsid w:val="001C7EA5"/>
    <w:rsid w:val="001D62AD"/>
    <w:rsid w:val="001D7458"/>
    <w:rsid w:val="001D7990"/>
    <w:rsid w:val="001E2A02"/>
    <w:rsid w:val="001F04DB"/>
    <w:rsid w:val="00207B65"/>
    <w:rsid w:val="00214E2E"/>
    <w:rsid w:val="00226C97"/>
    <w:rsid w:val="002376BA"/>
    <w:rsid w:val="00261A48"/>
    <w:rsid w:val="00285E94"/>
    <w:rsid w:val="00295C16"/>
    <w:rsid w:val="002A03B7"/>
    <w:rsid w:val="002B6F1D"/>
    <w:rsid w:val="002C1256"/>
    <w:rsid w:val="002C21F0"/>
    <w:rsid w:val="002C7A2F"/>
    <w:rsid w:val="002E45CC"/>
    <w:rsid w:val="002E4B7F"/>
    <w:rsid w:val="002F0C24"/>
    <w:rsid w:val="00305B0C"/>
    <w:rsid w:val="0033480C"/>
    <w:rsid w:val="00344CA8"/>
    <w:rsid w:val="00357C5C"/>
    <w:rsid w:val="0037609C"/>
    <w:rsid w:val="00377DBD"/>
    <w:rsid w:val="003C1E82"/>
    <w:rsid w:val="003D2BD2"/>
    <w:rsid w:val="003E534B"/>
    <w:rsid w:val="003F0668"/>
    <w:rsid w:val="003F0848"/>
    <w:rsid w:val="003F3FAF"/>
    <w:rsid w:val="003F6C62"/>
    <w:rsid w:val="00435231"/>
    <w:rsid w:val="00444720"/>
    <w:rsid w:val="00460B08"/>
    <w:rsid w:val="00461957"/>
    <w:rsid w:val="004649A6"/>
    <w:rsid w:val="00482260"/>
    <w:rsid w:val="004B174E"/>
    <w:rsid w:val="004B24F7"/>
    <w:rsid w:val="004C0E64"/>
    <w:rsid w:val="004D455B"/>
    <w:rsid w:val="004D62D0"/>
    <w:rsid w:val="004E5B38"/>
    <w:rsid w:val="004E7B3F"/>
    <w:rsid w:val="00514CD4"/>
    <w:rsid w:val="00516A4C"/>
    <w:rsid w:val="005219AA"/>
    <w:rsid w:val="005236FC"/>
    <w:rsid w:val="005268DE"/>
    <w:rsid w:val="00535E1E"/>
    <w:rsid w:val="005369E4"/>
    <w:rsid w:val="005371F8"/>
    <w:rsid w:val="00542E8B"/>
    <w:rsid w:val="0055227F"/>
    <w:rsid w:val="005530B2"/>
    <w:rsid w:val="0057308D"/>
    <w:rsid w:val="005767BC"/>
    <w:rsid w:val="0058130C"/>
    <w:rsid w:val="00595F9A"/>
    <w:rsid w:val="00605CCF"/>
    <w:rsid w:val="00631D3E"/>
    <w:rsid w:val="006532ED"/>
    <w:rsid w:val="00660510"/>
    <w:rsid w:val="0069508E"/>
    <w:rsid w:val="006C6B07"/>
    <w:rsid w:val="0071371C"/>
    <w:rsid w:val="007312D0"/>
    <w:rsid w:val="007321C7"/>
    <w:rsid w:val="00737B2D"/>
    <w:rsid w:val="007457D5"/>
    <w:rsid w:val="007505A3"/>
    <w:rsid w:val="00754ECC"/>
    <w:rsid w:val="0075641B"/>
    <w:rsid w:val="00783506"/>
    <w:rsid w:val="00783F76"/>
    <w:rsid w:val="007C07A3"/>
    <w:rsid w:val="007C528E"/>
    <w:rsid w:val="007E0787"/>
    <w:rsid w:val="007E1812"/>
    <w:rsid w:val="007F6876"/>
    <w:rsid w:val="008106B2"/>
    <w:rsid w:val="0082521D"/>
    <w:rsid w:val="0082624B"/>
    <w:rsid w:val="00843EFB"/>
    <w:rsid w:val="00853062"/>
    <w:rsid w:val="00865374"/>
    <w:rsid w:val="00871DAB"/>
    <w:rsid w:val="00872B1A"/>
    <w:rsid w:val="00896FEB"/>
    <w:rsid w:val="008B306D"/>
    <w:rsid w:val="008B652A"/>
    <w:rsid w:val="00915791"/>
    <w:rsid w:val="00923BB0"/>
    <w:rsid w:val="00955DAF"/>
    <w:rsid w:val="00970659"/>
    <w:rsid w:val="0097676E"/>
    <w:rsid w:val="00981983"/>
    <w:rsid w:val="00982327"/>
    <w:rsid w:val="0099105D"/>
    <w:rsid w:val="009A5DCA"/>
    <w:rsid w:val="009A73FE"/>
    <w:rsid w:val="009C0951"/>
    <w:rsid w:val="009C468D"/>
    <w:rsid w:val="009C4868"/>
    <w:rsid w:val="009E6392"/>
    <w:rsid w:val="009F345F"/>
    <w:rsid w:val="009F412D"/>
    <w:rsid w:val="009F6C02"/>
    <w:rsid w:val="00A16281"/>
    <w:rsid w:val="00A21A8B"/>
    <w:rsid w:val="00A220EA"/>
    <w:rsid w:val="00A30A25"/>
    <w:rsid w:val="00A341E6"/>
    <w:rsid w:val="00A472E8"/>
    <w:rsid w:val="00A558BB"/>
    <w:rsid w:val="00A67954"/>
    <w:rsid w:val="00A714C3"/>
    <w:rsid w:val="00A730FC"/>
    <w:rsid w:val="00A85851"/>
    <w:rsid w:val="00A92E4A"/>
    <w:rsid w:val="00AA403D"/>
    <w:rsid w:val="00AC2C66"/>
    <w:rsid w:val="00AC4097"/>
    <w:rsid w:val="00AC60EE"/>
    <w:rsid w:val="00AD3B78"/>
    <w:rsid w:val="00AD3EFC"/>
    <w:rsid w:val="00AD55FC"/>
    <w:rsid w:val="00AF1957"/>
    <w:rsid w:val="00AF439F"/>
    <w:rsid w:val="00B268CD"/>
    <w:rsid w:val="00B306BC"/>
    <w:rsid w:val="00B427AC"/>
    <w:rsid w:val="00B54D7F"/>
    <w:rsid w:val="00B67F98"/>
    <w:rsid w:val="00B73EDA"/>
    <w:rsid w:val="00B94FD1"/>
    <w:rsid w:val="00B97861"/>
    <w:rsid w:val="00BA02DA"/>
    <w:rsid w:val="00BC484E"/>
    <w:rsid w:val="00BD2A2B"/>
    <w:rsid w:val="00BF5889"/>
    <w:rsid w:val="00C07853"/>
    <w:rsid w:val="00C30CFE"/>
    <w:rsid w:val="00C51171"/>
    <w:rsid w:val="00C543F7"/>
    <w:rsid w:val="00C5789B"/>
    <w:rsid w:val="00C77E24"/>
    <w:rsid w:val="00C83603"/>
    <w:rsid w:val="00C84059"/>
    <w:rsid w:val="00CA1E1E"/>
    <w:rsid w:val="00CA39D1"/>
    <w:rsid w:val="00CD068B"/>
    <w:rsid w:val="00CF2658"/>
    <w:rsid w:val="00CF7C5D"/>
    <w:rsid w:val="00D00EDA"/>
    <w:rsid w:val="00D03A2F"/>
    <w:rsid w:val="00D17BD9"/>
    <w:rsid w:val="00D22B6C"/>
    <w:rsid w:val="00D51593"/>
    <w:rsid w:val="00D51F7C"/>
    <w:rsid w:val="00D71ECE"/>
    <w:rsid w:val="00D77797"/>
    <w:rsid w:val="00D810BE"/>
    <w:rsid w:val="00D9344D"/>
    <w:rsid w:val="00D955D3"/>
    <w:rsid w:val="00DA5878"/>
    <w:rsid w:val="00DA5C5B"/>
    <w:rsid w:val="00DB3BC7"/>
    <w:rsid w:val="00DC4C11"/>
    <w:rsid w:val="00DE7648"/>
    <w:rsid w:val="00DF0564"/>
    <w:rsid w:val="00DF2F15"/>
    <w:rsid w:val="00DF6240"/>
    <w:rsid w:val="00E0423E"/>
    <w:rsid w:val="00E04724"/>
    <w:rsid w:val="00E11485"/>
    <w:rsid w:val="00E11788"/>
    <w:rsid w:val="00E16FED"/>
    <w:rsid w:val="00E1780D"/>
    <w:rsid w:val="00E21961"/>
    <w:rsid w:val="00E2234F"/>
    <w:rsid w:val="00E31D07"/>
    <w:rsid w:val="00E439BD"/>
    <w:rsid w:val="00E45644"/>
    <w:rsid w:val="00E52BBD"/>
    <w:rsid w:val="00E61F5F"/>
    <w:rsid w:val="00E63063"/>
    <w:rsid w:val="00E67741"/>
    <w:rsid w:val="00E7582F"/>
    <w:rsid w:val="00E85102"/>
    <w:rsid w:val="00E934AE"/>
    <w:rsid w:val="00EA30CB"/>
    <w:rsid w:val="00EB2CC8"/>
    <w:rsid w:val="00EC28A4"/>
    <w:rsid w:val="00EF4EC1"/>
    <w:rsid w:val="00EF70AB"/>
    <w:rsid w:val="00F01996"/>
    <w:rsid w:val="00F10AB2"/>
    <w:rsid w:val="00F15AF8"/>
    <w:rsid w:val="00F1637E"/>
    <w:rsid w:val="00F249DB"/>
    <w:rsid w:val="00F4204E"/>
    <w:rsid w:val="00F43650"/>
    <w:rsid w:val="00F43ECD"/>
    <w:rsid w:val="00F569F2"/>
    <w:rsid w:val="00F601D7"/>
    <w:rsid w:val="00F61FA8"/>
    <w:rsid w:val="00F85111"/>
    <w:rsid w:val="00F92896"/>
    <w:rsid w:val="00F93F07"/>
    <w:rsid w:val="00FA73DD"/>
    <w:rsid w:val="00FA7636"/>
    <w:rsid w:val="00FB13A6"/>
    <w:rsid w:val="00FC0B1D"/>
    <w:rsid w:val="00FD1B8F"/>
    <w:rsid w:val="00FE2D29"/>
    <w:rsid w:val="00FE36B1"/>
    <w:rsid w:val="00FE788D"/>
    <w:rsid w:val="00FF0A68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02D1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601D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FE2D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E2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absatz">
    <w:name w:val="List Paragraph"/>
    <w:basedOn w:val="Standard"/>
    <w:uiPriority w:val="34"/>
    <w:qFormat/>
    <w:rsid w:val="00FE2D29"/>
    <w:pPr>
      <w:ind w:left="720"/>
      <w:contextualSpacing/>
    </w:pPr>
  </w:style>
  <w:style w:type="table" w:styleId="Tabellenraster">
    <w:name w:val="Table Grid"/>
    <w:basedOn w:val="NormaleTabelle"/>
    <w:uiPriority w:val="39"/>
    <w:rsid w:val="00FE2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0107A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107A5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0107A5"/>
    <w:rPr>
      <w:color w:val="954F72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A47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472E8"/>
  </w:style>
  <w:style w:type="paragraph" w:styleId="Fuzeile">
    <w:name w:val="footer"/>
    <w:basedOn w:val="Standard"/>
    <w:link w:val="FuzeileZchn"/>
    <w:uiPriority w:val="99"/>
    <w:unhideWhenUsed/>
    <w:rsid w:val="00A47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472E8"/>
  </w:style>
  <w:style w:type="table" w:customStyle="1" w:styleId="Tabellenraster1">
    <w:name w:val="Tabellenraster1"/>
    <w:basedOn w:val="NormaleTabelle"/>
    <w:next w:val="Tabellenraster"/>
    <w:rsid w:val="00110F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82624B"/>
    <w:rPr>
      <w:color w:val="808080"/>
    </w:rPr>
  </w:style>
  <w:style w:type="character" w:styleId="Hervorhebung">
    <w:name w:val="Emphasis"/>
    <w:basedOn w:val="Absatz-Standardschriftart"/>
    <w:uiPriority w:val="20"/>
    <w:qFormat/>
    <w:rsid w:val="00542E8B"/>
    <w:rPr>
      <w:i/>
      <w:iCs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C4ED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C4ED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41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.ch/de/alltag/vorgehen-und-dokumente/formulare-der-oberaemter" TargetMode="External"/><Relationship Id="rId13" Type="http://schemas.openxmlformats.org/officeDocument/2006/relationships/hyperlink" Target="http://www.ueberstorf.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eberstorf.c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cab.ch/wp-content/uploads/2022/06/Temporaere_Veranstaltungen-Brandschutzmassnahmen_2022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ueberstorf.ch/_docn/4218608/Richtlininen_inkl._Tarife_gultig_ab_01.07.202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r.ch/de/arbeit-und-unternehmen/handel/geldspiele/kleinlotterien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CE8DD-0A9D-40AE-AC06-84E18EE1C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2025_Gesuch Nutzung Infrasturkur</Template>
  <TotalTime>0</TotalTime>
  <Pages>2</Pages>
  <Words>464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Siffert</dc:creator>
  <cp:keywords/>
  <dc:description/>
  <cp:lastModifiedBy>Helene Siffert</cp:lastModifiedBy>
  <cp:revision>15</cp:revision>
  <cp:lastPrinted>2025-10-02T13:55:00Z</cp:lastPrinted>
  <dcterms:created xsi:type="dcterms:W3CDTF">2025-10-02T12:32:00Z</dcterms:created>
  <dcterms:modified xsi:type="dcterms:W3CDTF">2025-10-02T14:06:00Z</dcterms:modified>
</cp:coreProperties>
</file>